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4"/>
        <w:gridCol w:w="2268"/>
      </w:tblGrid>
      <w:tr w:rsidR="00160646" w:rsidRPr="0093707C" w14:paraId="12D0901F" w14:textId="77777777" w:rsidTr="00C85D0F">
        <w:trPr>
          <w:trHeight w:hRule="exact" w:val="1418"/>
        </w:trPr>
        <w:tc>
          <w:tcPr>
            <w:tcW w:w="6804" w:type="dxa"/>
            <w:shd w:val="clear" w:color="auto" w:fill="auto"/>
            <w:vAlign w:val="center"/>
          </w:tcPr>
          <w:p w14:paraId="1B98090A" w14:textId="77777777" w:rsidR="00041A79" w:rsidRPr="0093707C" w:rsidRDefault="004D19F2" w:rsidP="00C85D0F">
            <w:pPr>
              <w:pStyle w:val="EPName"/>
            </w:pPr>
            <w:r w:rsidRPr="0093707C">
              <w:t>Parlamentul European</w:t>
            </w:r>
          </w:p>
          <w:p w14:paraId="329F87B2" w14:textId="77777777" w:rsidR="00041A79" w:rsidRPr="0093707C" w:rsidRDefault="004D19F2" w:rsidP="00663DF2">
            <w:pPr>
              <w:pStyle w:val="EPTerm"/>
            </w:pPr>
            <w:r w:rsidRPr="0093707C">
              <w:t>2024-2029</w:t>
            </w:r>
          </w:p>
        </w:tc>
        <w:tc>
          <w:tcPr>
            <w:tcW w:w="2268" w:type="dxa"/>
            <w:shd w:val="clear" w:color="auto" w:fill="auto"/>
          </w:tcPr>
          <w:p w14:paraId="2D2580F2" w14:textId="77777777" w:rsidR="00041A79" w:rsidRPr="0093707C" w:rsidRDefault="004D19F2" w:rsidP="00C85D0F">
            <w:pPr>
              <w:pStyle w:val="EPLogo"/>
            </w:pPr>
            <w:r w:rsidRPr="0093707C">
              <w:rPr>
                <w:noProof/>
              </w:rPr>
              <w:drawing>
                <wp:inline distT="0" distB="0" distL="0" distR="0" wp14:anchorId="40D253FC" wp14:editId="5FECB6E6">
                  <wp:extent cx="1158875" cy="652145"/>
                  <wp:effectExtent l="0" t="0" r="0" b="0"/>
                  <wp:docPr id="1" name="Picture 1" descr="EP logo RGB_M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EP logo RGB_M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875" cy="652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6359E52" w14:textId="77777777" w:rsidR="00F64B87" w:rsidRPr="0093707C" w:rsidRDefault="00F64B87" w:rsidP="00F64B87">
      <w:pPr>
        <w:pStyle w:val="LineTop"/>
      </w:pPr>
    </w:p>
    <w:p w14:paraId="32079E4F" w14:textId="58907628" w:rsidR="00F64B87" w:rsidRPr="0093707C" w:rsidRDefault="004D19F2" w:rsidP="00F64B87">
      <w:pPr>
        <w:pStyle w:val="EPBody"/>
      </w:pPr>
      <w:r w:rsidRPr="0093707C">
        <w:rPr>
          <w:rStyle w:val="HideTWBExt"/>
        </w:rPr>
        <w:t>&lt;</w:t>
      </w:r>
      <w:r w:rsidRPr="0093707C">
        <w:rPr>
          <w:rStyle w:val="HideTWBExt"/>
          <w:i w:val="0"/>
        </w:rPr>
        <w:t>Commission&gt;</w:t>
      </w:r>
      <w:r w:rsidRPr="0093707C">
        <w:rPr>
          <w:rStyle w:val="HideTWBInt"/>
          <w:color w:val="auto"/>
        </w:rPr>
        <w:t>{CULT}</w:t>
      </w:r>
      <w:r w:rsidRPr="0093707C">
        <w:t xml:space="preserve">Comisia pentru cultură </w:t>
      </w:r>
      <w:r>
        <w:t>ș</w:t>
      </w:r>
      <w:r w:rsidRPr="0093707C">
        <w:t>i educa</w:t>
      </w:r>
      <w:r>
        <w:t>ț</w:t>
      </w:r>
      <w:r w:rsidRPr="0093707C">
        <w:t>ie</w:t>
      </w:r>
      <w:r w:rsidRPr="0093707C">
        <w:rPr>
          <w:rStyle w:val="HideTWBExt"/>
        </w:rPr>
        <w:t>&lt;/</w:t>
      </w:r>
      <w:r w:rsidRPr="0093707C">
        <w:rPr>
          <w:rStyle w:val="HideTWBExt"/>
          <w:i w:val="0"/>
        </w:rPr>
        <w:t>Commission</w:t>
      </w:r>
      <w:r w:rsidRPr="0093707C">
        <w:rPr>
          <w:rStyle w:val="HideTWBExt"/>
        </w:rPr>
        <w:t>&gt;</w:t>
      </w:r>
    </w:p>
    <w:p w14:paraId="69511377" w14:textId="77777777" w:rsidR="001173AC" w:rsidRPr="0093707C" w:rsidRDefault="001173AC" w:rsidP="001173AC">
      <w:pPr>
        <w:pStyle w:val="LineBottom"/>
      </w:pPr>
    </w:p>
    <w:p w14:paraId="6664A31B" w14:textId="77777777" w:rsidR="00EA74BF" w:rsidRPr="0093707C" w:rsidRDefault="004D19F2" w:rsidP="001173AC">
      <w:pPr>
        <w:pStyle w:val="HeadingReferenceOJPV"/>
      </w:pPr>
      <w:r w:rsidRPr="0093707C">
        <w:t>CULT_PV(2025)0901_1</w:t>
      </w:r>
    </w:p>
    <w:p w14:paraId="3DD22BB5" w14:textId="77777777" w:rsidR="00EA74BF" w:rsidRPr="0093707C" w:rsidRDefault="004D19F2" w:rsidP="001173AC">
      <w:pPr>
        <w:pStyle w:val="HeadingDocType24a"/>
      </w:pPr>
      <w:r w:rsidRPr="0093707C">
        <w:t>PROCES-VERBAL</w:t>
      </w:r>
    </w:p>
    <w:p w14:paraId="42E3A3FB" w14:textId="77777777" w:rsidR="00EA74BF" w:rsidRPr="0093707C" w:rsidRDefault="004D19F2" w:rsidP="001173AC">
      <w:pPr>
        <w:pStyle w:val="HeadingCenter12a"/>
      </w:pPr>
      <w:r w:rsidRPr="0093707C">
        <w:t>Reuniunea din 1 septembrie 2025, 16.00-16.15</w:t>
      </w:r>
    </w:p>
    <w:p w14:paraId="3216BD3C" w14:textId="77777777" w:rsidR="00EA74BF" w:rsidRPr="0093707C" w:rsidRDefault="004D19F2" w:rsidP="001173AC">
      <w:pPr>
        <w:pStyle w:val="HeadingCenter12a"/>
      </w:pPr>
      <w:r w:rsidRPr="0093707C">
        <w:t>BRUXELLES</w:t>
      </w:r>
    </w:p>
    <w:p w14:paraId="2D66739A" w14:textId="1BF4F952" w:rsidR="00EA74BF" w:rsidRPr="0093707C" w:rsidRDefault="004D19F2" w:rsidP="001173AC">
      <w:pPr>
        <w:pStyle w:val="MeetingIntro"/>
      </w:pPr>
      <w:r w:rsidRPr="0093707C">
        <w:t xml:space="preserve">Reuniunea a fost deschisă luni, </w:t>
      </w:r>
      <w:r w:rsidRPr="0093707C">
        <w:t>1 septembrie 2025, la ora 16.02, fiind prezidată de Nela Riehl (pre</w:t>
      </w:r>
      <w:r>
        <w:t>ș</w:t>
      </w:r>
      <w:r w:rsidRPr="0093707C">
        <w:t>edintă).</w:t>
      </w:r>
    </w:p>
    <w:p w14:paraId="4E6D9564" w14:textId="77777777" w:rsidR="00CA62FA" w:rsidRPr="0093707C" w:rsidRDefault="004D19F2" w:rsidP="00CA62FA">
      <w:pPr>
        <w:spacing w:before="240"/>
        <w:ind w:left="708" w:hanging="708"/>
        <w:rPr>
          <w:snapToGrid/>
        </w:rPr>
      </w:pPr>
      <w:r w:rsidRPr="0093707C">
        <w:rPr>
          <w:b/>
        </w:rPr>
        <w:t>1.</w:t>
      </w:r>
      <w:r w:rsidRPr="0093707C">
        <w:tab/>
      </w:r>
      <w:r w:rsidRPr="0093707C">
        <w:rPr>
          <w:b/>
        </w:rPr>
        <w:t>Adoptarea ordinii de zi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160646" w:rsidRPr="0093707C" w14:paraId="1B528692" w14:textId="77777777" w:rsidTr="00CA62FA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D08EAE1" w14:textId="77777777" w:rsidR="00CA62FA" w:rsidRPr="0093707C" w:rsidRDefault="004D19F2">
            <w:pPr>
              <w:spacing w:before="120" w:after="240" w:line="276" w:lineRule="auto"/>
              <w:rPr>
                <w:kern w:val="2"/>
              </w:rPr>
            </w:pPr>
            <w:r w:rsidRPr="0093707C">
              <w:rPr>
                <w:b/>
              </w:rPr>
              <w:t>Decizie: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A279381" w14:textId="77777777" w:rsidR="00CA62FA" w:rsidRPr="0093707C" w:rsidRDefault="004D19F2">
            <w:pPr>
              <w:spacing w:before="120" w:after="240" w:line="276" w:lineRule="auto"/>
              <w:rPr>
                <w:kern w:val="2"/>
              </w:rPr>
            </w:pPr>
            <w:r w:rsidRPr="0093707C">
              <w:t>Proiectul de ordine de zi a fost adoptat.</w:t>
            </w:r>
          </w:p>
        </w:tc>
      </w:tr>
    </w:tbl>
    <w:p w14:paraId="48014630" w14:textId="3E1675B0" w:rsidR="00D55DE4" w:rsidRPr="0093707C" w:rsidRDefault="004D19F2" w:rsidP="00D55DE4">
      <w:pPr>
        <w:spacing w:before="240"/>
        <w:ind w:left="708" w:hanging="708"/>
        <w:rPr>
          <w:b/>
          <w:bCs/>
        </w:rPr>
      </w:pPr>
      <w:r w:rsidRPr="0093707C">
        <w:rPr>
          <w:b/>
        </w:rPr>
        <w:t>2.</w:t>
      </w:r>
      <w:r w:rsidRPr="0093707C">
        <w:tab/>
      </w:r>
      <w:r w:rsidRPr="0093707C">
        <w:rPr>
          <w:b/>
        </w:rPr>
        <w:t>Comunicări ale pre</w:t>
      </w:r>
      <w:r>
        <w:rPr>
          <w:b/>
        </w:rPr>
        <w:t>ș</w:t>
      </w:r>
      <w:r w:rsidRPr="0093707C">
        <w:rPr>
          <w:b/>
        </w:rPr>
        <w:t>edintei</w:t>
      </w:r>
    </w:p>
    <w:p w14:paraId="73EE6D49" w14:textId="7A2CB0FC" w:rsidR="00CA62FA" w:rsidRPr="0093707C" w:rsidRDefault="004D19F2" w:rsidP="00CA62FA">
      <w:pPr>
        <w:spacing w:before="240"/>
        <w:ind w:left="708" w:hanging="708"/>
        <w:rPr>
          <w:bCs/>
        </w:rPr>
      </w:pPr>
      <w:r w:rsidRPr="0093707C">
        <w:rPr>
          <w:b/>
        </w:rPr>
        <w:tab/>
      </w:r>
      <w:r w:rsidRPr="0093707C">
        <w:t>Pre</w:t>
      </w:r>
      <w:r>
        <w:t>ș</w:t>
      </w:r>
      <w:r w:rsidRPr="0093707C">
        <w:t>edinta a anun</w:t>
      </w:r>
      <w:r>
        <w:t>ț</w:t>
      </w:r>
      <w:r w:rsidRPr="0093707C">
        <w:t xml:space="preserve">at că deciziile coordonatorilor din </w:t>
      </w:r>
      <w:r w:rsidRPr="0093707C">
        <w:t>16 iulie 2025, care au fost trimise prin e-mail tuturor membrilor Comisiei CULT la 17 iulie 2025, au fost aprobate oficial, având în vedere că nu a fost ridicată nicio obiec</w:t>
      </w:r>
      <w:r>
        <w:t>ț</w:t>
      </w:r>
      <w:r w:rsidRPr="0093707C">
        <w:t xml:space="preserve">ie înainte de termenul relevant din 18 iulie 2025. Deciziile sunt consemnate în anexa la prezentul proces-verbal. </w:t>
      </w:r>
    </w:p>
    <w:p w14:paraId="1CE37F29" w14:textId="4ABD27F9" w:rsidR="00CA62FA" w:rsidRPr="0093707C" w:rsidRDefault="004D19F2" w:rsidP="00CA62FA">
      <w:pPr>
        <w:spacing w:before="240"/>
        <w:ind w:left="708" w:hanging="708"/>
      </w:pPr>
      <w:r w:rsidRPr="0093707C">
        <w:rPr>
          <w:b/>
        </w:rPr>
        <w:t>3.</w:t>
      </w:r>
      <w:r w:rsidRPr="0093707C">
        <w:tab/>
      </w:r>
      <w:r w:rsidRPr="0093707C">
        <w:rPr>
          <w:b/>
        </w:rPr>
        <w:t>Bugetul general al Uniunii Europene pentru exerci</w:t>
      </w:r>
      <w:r>
        <w:rPr>
          <w:b/>
        </w:rPr>
        <w:t>ț</w:t>
      </w:r>
      <w:r w:rsidRPr="0093707C">
        <w:rPr>
          <w:b/>
        </w:rPr>
        <w:t>iul financiar 2026 – toate sec</w:t>
      </w:r>
      <w:r>
        <w:rPr>
          <w:b/>
        </w:rPr>
        <w:t>ț</w:t>
      </w:r>
      <w:r w:rsidRPr="0093707C">
        <w:rPr>
          <w:b/>
        </w:rPr>
        <w:t>iunile</w:t>
      </w:r>
    </w:p>
    <w:p w14:paraId="5E920243" w14:textId="77777777" w:rsidR="00CA62FA" w:rsidRPr="0093707C" w:rsidRDefault="004D19F2" w:rsidP="00CA62FA">
      <w:r w:rsidRPr="0093707C">
        <w:tab/>
        <w:t>CULT/10/03300</w:t>
      </w:r>
    </w:p>
    <w:p w14:paraId="226DB14A" w14:textId="77777777" w:rsidR="00CA62FA" w:rsidRPr="0093707C" w:rsidRDefault="004D19F2" w:rsidP="00CA62FA">
      <w:pPr>
        <w:spacing w:after="120"/>
      </w:pPr>
      <w:r w:rsidRPr="0093707C">
        <w:tab/>
      </w:r>
      <w:r w:rsidRPr="0093707C">
        <w:tab/>
        <w:t>2025/0210(BUD)</w:t>
      </w:r>
      <w:r w:rsidRPr="0093707C">
        <w:tab/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1419"/>
        <w:gridCol w:w="4166"/>
        <w:gridCol w:w="2420"/>
      </w:tblGrid>
      <w:tr w:rsidR="00160646" w:rsidRPr="0093707C" w14:paraId="0E232F1D" w14:textId="77777777" w:rsidTr="00CA62FA">
        <w:trPr>
          <w:cantSplit/>
          <w:jc w:val="right"/>
        </w:trPr>
        <w:tc>
          <w:tcPr>
            <w:tcW w:w="85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5371B67" w14:textId="77777777" w:rsidR="00CA62FA" w:rsidRPr="0093707C" w:rsidRDefault="004D19F2">
            <w:pPr>
              <w:spacing w:line="276" w:lineRule="auto"/>
              <w:rPr>
                <w:kern w:val="2"/>
              </w:rPr>
            </w:pPr>
            <w:r w:rsidRPr="0093707C">
              <w:t>Raportor pentru aviz:</w:t>
            </w:r>
          </w:p>
        </w:tc>
      </w:tr>
      <w:tr w:rsidR="00160646" w:rsidRPr="0093707C" w14:paraId="08A401DF" w14:textId="77777777" w:rsidTr="00CA62FA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32633" w14:textId="77777777" w:rsidR="00CA62FA" w:rsidRPr="0093707C" w:rsidRDefault="00CA62FA">
            <w:pPr>
              <w:spacing w:line="276" w:lineRule="auto"/>
              <w:rPr>
                <w:kern w:val="2"/>
              </w:rPr>
            </w:pPr>
          </w:p>
        </w:tc>
        <w:tc>
          <w:tcPr>
            <w:tcW w:w="55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1D6D7B59" w14:textId="77777777" w:rsidR="00CA62FA" w:rsidRPr="0093707C" w:rsidRDefault="004D19F2">
            <w:pPr>
              <w:spacing w:line="276" w:lineRule="auto"/>
              <w:rPr>
                <w:kern w:val="2"/>
              </w:rPr>
            </w:pPr>
            <w:r w:rsidRPr="0093707C">
              <w:t>Hélder Sousa Silva (PPE)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C21D2E3" w14:textId="77777777" w:rsidR="00CA62FA" w:rsidRPr="0093707C" w:rsidRDefault="004D19F2">
            <w:pPr>
              <w:spacing w:line="276" w:lineRule="auto"/>
              <w:jc w:val="right"/>
              <w:rPr>
                <w:kern w:val="2"/>
              </w:rPr>
            </w:pPr>
            <w:r w:rsidRPr="0093707C">
              <w:t>PA – PE775.684v01-00</w:t>
            </w:r>
          </w:p>
        </w:tc>
      </w:tr>
      <w:tr w:rsidR="00160646" w:rsidRPr="0093707C" w14:paraId="6D919634" w14:textId="77777777" w:rsidTr="00CA62FA">
        <w:trPr>
          <w:cantSplit/>
          <w:jc w:val="right"/>
        </w:trPr>
        <w:tc>
          <w:tcPr>
            <w:tcW w:w="85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16E86C5B" w14:textId="77777777" w:rsidR="00CA62FA" w:rsidRPr="0093707C" w:rsidRDefault="004D19F2">
            <w:pPr>
              <w:spacing w:line="276" w:lineRule="auto"/>
              <w:rPr>
                <w:kern w:val="2"/>
              </w:rPr>
            </w:pPr>
            <w:r w:rsidRPr="0093707C">
              <w:t xml:space="preserve">Comisie </w:t>
            </w:r>
            <w:r w:rsidRPr="0093707C">
              <w:t>competentă:</w:t>
            </w:r>
          </w:p>
        </w:tc>
      </w:tr>
      <w:tr w:rsidR="00160646" w:rsidRPr="0093707C" w14:paraId="75C01832" w14:textId="77777777" w:rsidTr="00CA62FA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3C3D1C" w14:textId="77777777" w:rsidR="00CA62FA" w:rsidRPr="0093707C" w:rsidRDefault="00CA62FA">
            <w:pPr>
              <w:spacing w:line="276" w:lineRule="auto"/>
              <w:rPr>
                <w:kern w:val="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3010428" w14:textId="77777777" w:rsidR="00CA62FA" w:rsidRPr="0093707C" w:rsidRDefault="004D19F2">
            <w:pPr>
              <w:spacing w:line="276" w:lineRule="auto"/>
              <w:rPr>
                <w:kern w:val="2"/>
              </w:rPr>
            </w:pPr>
            <w:r w:rsidRPr="0093707C">
              <w:t xml:space="preserve">BUDG – </w:t>
            </w:r>
          </w:p>
        </w:tc>
        <w:tc>
          <w:tcPr>
            <w:tcW w:w="41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9095A16" w14:textId="77777777" w:rsidR="00CA62FA" w:rsidRPr="0093707C" w:rsidRDefault="004D19F2">
            <w:pPr>
              <w:spacing w:line="276" w:lineRule="auto"/>
              <w:rPr>
                <w:kern w:val="2"/>
              </w:rPr>
            </w:pPr>
            <w:r w:rsidRPr="0093707C">
              <w:t>Andrzej Halicki (PPE)</w:t>
            </w:r>
            <w:r w:rsidRPr="0093707C">
              <w:br/>
              <w:t>Matjaž Nemec (S&amp;D)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6D1B2AB" w14:textId="77777777" w:rsidR="00CA62FA" w:rsidRPr="0093707C" w:rsidRDefault="004D19F2">
            <w:pPr>
              <w:spacing w:line="276" w:lineRule="auto"/>
              <w:jc w:val="right"/>
              <w:rPr>
                <w:kern w:val="2"/>
              </w:rPr>
            </w:pPr>
            <w:r w:rsidRPr="0093707C">
              <w:t>DT – PE775.672v01-00</w:t>
            </w:r>
          </w:p>
        </w:tc>
      </w:tr>
    </w:tbl>
    <w:p w14:paraId="656D1A57" w14:textId="77777777" w:rsidR="00CA62FA" w:rsidRPr="0093707C" w:rsidRDefault="004D19F2" w:rsidP="00505C61">
      <w:pPr>
        <w:autoSpaceDE w:val="0"/>
        <w:autoSpaceDN w:val="0"/>
        <w:adjustRightInd w:val="0"/>
        <w:ind w:left="1100" w:hanging="400"/>
        <w:rPr>
          <w:color w:val="000000"/>
        </w:rPr>
      </w:pPr>
      <w:r w:rsidRPr="0093707C">
        <w:rPr>
          <w:rFonts w:ascii="Symbol" w:hAnsi="Symbol"/>
          <w:color w:val="000000"/>
        </w:rPr>
        <w:sym w:font="Symbol" w:char="F0B7"/>
      </w:r>
      <w:r w:rsidRPr="0093707C">
        <w:rPr>
          <w:rFonts w:ascii="Symbol" w:hAnsi="Symbol"/>
          <w:color w:val="000000"/>
        </w:rPr>
        <w:tab/>
      </w:r>
      <w:r w:rsidRPr="0093707C">
        <w:t>Examinarea proiectului de aviz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160646" w:rsidRPr="0093707C" w14:paraId="0A836A8B" w14:textId="77777777" w:rsidTr="00CA62FA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5987644" w14:textId="77777777" w:rsidR="00CA62FA" w:rsidRPr="0093707C" w:rsidRDefault="004D19F2">
            <w:pPr>
              <w:spacing w:before="120" w:after="240" w:line="276" w:lineRule="auto"/>
              <w:rPr>
                <w:b/>
                <w:bCs/>
                <w:kern w:val="2"/>
              </w:rPr>
            </w:pPr>
            <w:r w:rsidRPr="0093707C">
              <w:rPr>
                <w:b/>
              </w:rPr>
              <w:t>Decizie:</w:t>
            </w:r>
          </w:p>
          <w:p w14:paraId="64FDCF70" w14:textId="77777777" w:rsidR="00CA62FA" w:rsidRPr="0093707C" w:rsidRDefault="004D19F2" w:rsidP="00CA62FA">
            <w:pPr>
              <w:spacing w:before="120" w:after="240" w:line="276" w:lineRule="auto"/>
              <w:rPr>
                <w:kern w:val="2"/>
              </w:rPr>
            </w:pPr>
            <w:r w:rsidRPr="0093707C">
              <w:rPr>
                <w:b/>
                <w:i/>
              </w:rPr>
              <w:t>Au intervenit:</w:t>
            </w:r>
            <w:r w:rsidRPr="0093707C">
              <w:t xml:space="preserve"> 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80BF97D" w14:textId="77777777" w:rsidR="00CA62FA" w:rsidRPr="0093707C" w:rsidRDefault="004D19F2">
            <w:pPr>
              <w:spacing w:before="120" w:after="240" w:line="276" w:lineRule="auto"/>
              <w:rPr>
                <w:kern w:val="2"/>
              </w:rPr>
            </w:pPr>
            <w:r w:rsidRPr="0093707C">
              <w:t>Examinarea proiectului de aviz</w:t>
            </w:r>
          </w:p>
          <w:p w14:paraId="7E6F2FA3" w14:textId="77777777" w:rsidR="00CA62FA" w:rsidRPr="0093707C" w:rsidRDefault="004D19F2">
            <w:pPr>
              <w:spacing w:before="120" w:after="240" w:line="276" w:lineRule="auto"/>
              <w:rPr>
                <w:kern w:val="2"/>
              </w:rPr>
            </w:pPr>
            <w:r w:rsidRPr="0093707C">
              <w:t xml:space="preserve">Bogdan Andrzej Zdrojewski, Hannes Heide, Ivaylo Valchev, Hristo Petrov, Nela </w:t>
            </w:r>
            <w:r w:rsidRPr="0093707C">
              <w:t>Riehl, Eleonora Meleti, Djahanguir Talebzadeh (DG EAC).</w:t>
            </w:r>
          </w:p>
        </w:tc>
      </w:tr>
    </w:tbl>
    <w:p w14:paraId="6E9B0061" w14:textId="77777777" w:rsidR="00CA62FA" w:rsidRPr="0093707C" w:rsidRDefault="004D19F2" w:rsidP="00CA62FA">
      <w:pPr>
        <w:spacing w:before="240"/>
        <w:ind w:left="708" w:hanging="708"/>
        <w:rPr>
          <w:color w:val="000000"/>
        </w:rPr>
      </w:pPr>
      <w:r w:rsidRPr="0093707C">
        <w:rPr>
          <w:b/>
        </w:rPr>
        <w:t>4.</w:t>
      </w:r>
      <w:r w:rsidRPr="0093707C">
        <w:tab/>
      </w:r>
      <w:r w:rsidRPr="0093707C">
        <w:rPr>
          <w:b/>
        </w:rPr>
        <w:t>Chestiuni diverse</w:t>
      </w:r>
    </w:p>
    <w:p w14:paraId="4B6A77AF" w14:textId="77777777" w:rsidR="00CA62FA" w:rsidRPr="0093707C" w:rsidRDefault="004D19F2" w:rsidP="00CA62FA">
      <w:pPr>
        <w:spacing w:before="240"/>
        <w:ind w:left="708" w:hanging="708"/>
      </w:pPr>
      <w:r w:rsidRPr="0093707C">
        <w:rPr>
          <w:b/>
        </w:rPr>
        <w:t>5.</w:t>
      </w:r>
      <w:r w:rsidRPr="0093707C">
        <w:tab/>
      </w:r>
      <w:r w:rsidRPr="0093707C">
        <w:rPr>
          <w:b/>
        </w:rPr>
        <w:t>Data următoarei reuniuni</w:t>
      </w:r>
    </w:p>
    <w:p w14:paraId="4E7E4486" w14:textId="77777777" w:rsidR="00CA62FA" w:rsidRPr="0093707C" w:rsidRDefault="004D19F2" w:rsidP="00505C61">
      <w:pPr>
        <w:tabs>
          <w:tab w:val="right" w:pos="9200"/>
        </w:tabs>
        <w:autoSpaceDE w:val="0"/>
        <w:autoSpaceDN w:val="0"/>
        <w:adjustRightInd w:val="0"/>
        <w:ind w:left="1100" w:hanging="400"/>
      </w:pPr>
      <w:r w:rsidRPr="0093707C">
        <w:rPr>
          <w:rFonts w:ascii="Symbol" w:hAnsi="Symbol"/>
        </w:rPr>
        <w:sym w:font="Symbol" w:char="F0B7"/>
      </w:r>
      <w:r w:rsidRPr="0093707C">
        <w:rPr>
          <w:rFonts w:ascii="Symbol" w:hAnsi="Symbol"/>
        </w:rPr>
        <w:tab/>
      </w:r>
      <w:r w:rsidRPr="0093707C">
        <w:t>8 septembrie 2025, 21.00-22.30 (Strasbourg)</w:t>
      </w:r>
    </w:p>
    <w:p w14:paraId="5D179B40" w14:textId="77777777" w:rsidR="00CA62FA" w:rsidRPr="0093707C" w:rsidRDefault="004D19F2" w:rsidP="00505C61">
      <w:pPr>
        <w:tabs>
          <w:tab w:val="right" w:pos="9200"/>
        </w:tabs>
        <w:autoSpaceDE w:val="0"/>
        <w:autoSpaceDN w:val="0"/>
        <w:adjustRightInd w:val="0"/>
        <w:ind w:left="1100" w:hanging="400"/>
      </w:pPr>
      <w:r w:rsidRPr="0093707C">
        <w:rPr>
          <w:rFonts w:ascii="Symbol" w:hAnsi="Symbol"/>
        </w:rPr>
        <w:sym w:font="Symbol" w:char="F0B7"/>
      </w:r>
      <w:r w:rsidRPr="0093707C">
        <w:rPr>
          <w:rFonts w:ascii="Symbol" w:hAnsi="Symbol"/>
        </w:rPr>
        <w:tab/>
      </w:r>
      <w:r w:rsidRPr="0093707C">
        <w:t>24-25 septembrie 2025 (Bruxelles)</w:t>
      </w:r>
    </w:p>
    <w:p w14:paraId="6DABC688" w14:textId="77777777" w:rsidR="00EA74BF" w:rsidRPr="0093707C" w:rsidRDefault="00EA74BF" w:rsidP="00663DF2"/>
    <w:p w14:paraId="71EC38E7" w14:textId="77777777" w:rsidR="00CA70CB" w:rsidRPr="0093707C" w:rsidRDefault="004D19F2" w:rsidP="00D55DE4">
      <w:pPr>
        <w:sectPr w:rsidR="00CA70CB" w:rsidRPr="0093707C" w:rsidSect="0093707C">
          <w:footerReference w:type="even" r:id="rId9"/>
          <w:footerReference w:type="default" r:id="rId10"/>
          <w:footerReference w:type="first" r:id="rId11"/>
          <w:footnotePr>
            <w:numRestart w:val="eachSect"/>
          </w:footnotePr>
          <w:pgSz w:w="11907" w:h="16840" w:code="9"/>
          <w:pgMar w:top="1134" w:right="1418" w:bottom="1418" w:left="1418" w:header="1134" w:footer="567" w:gutter="0"/>
          <w:cols w:space="720"/>
          <w:titlePg/>
          <w:docGrid w:linePitch="326"/>
        </w:sectPr>
      </w:pPr>
      <w:r w:rsidRPr="0093707C">
        <w:t xml:space="preserve">Reuniunea a fost </w:t>
      </w:r>
      <w:r w:rsidRPr="0093707C">
        <w:t>închisă la ora 16.25.</w:t>
      </w:r>
    </w:p>
    <w:p w14:paraId="0E4FEC88" w14:textId="3F9FD297" w:rsidR="008452E8" w:rsidRPr="0093707C" w:rsidRDefault="004D19F2" w:rsidP="00E2660A">
      <w:pPr>
        <w:pStyle w:val="AttendancePVTitle"/>
      </w:pPr>
      <w:r w:rsidRPr="0093707C">
        <w:lastRenderedPageBreak/>
        <w:t>ПРИСЪСТВЕН ЛИСТ/LISTA DE ASISTENCIA/PREZENČNÍ LISTINA/DELTAGERLISTE/ ANWESENHEITSLISTE/KOHALOLIJATE NIMEKIRI/ΚΑΤΑΣΤΑΣΗ ΠΑΡΟΝΤΩΝ/RECORD OF ATTENDANCE/ LISTE DE PRÉSENCE/POPIS NAZOČNIH/ELENCO DI PRESENZA/APMEKLĒJUMU REĢISTRS/DALYVIŲ SĄRAŠAS/ JELENLÉTI ÍV/REĠISTRU TA' ATTENDENZA/PRESENTIELIJST/LISTA OBECNOŚCI/LISTA DE PRESENÇAS/ LISTĂ DE PREZEN</w:t>
      </w:r>
      <w:r>
        <w:t>Ț</w:t>
      </w:r>
      <w:r w:rsidRPr="0093707C">
        <w:t>Ă/PREZENČNÁ LISTINA/SEZNAM NAVZOČIH/LÄSNÄOLOLISTA/NÄRVAROLISTA</w:t>
      </w: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auto"/>
          <w:insideV w:val="single" w:sz="4" w:space="0" w:color="auto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9072"/>
      </w:tblGrid>
      <w:tr w:rsidR="00160646" w:rsidRPr="0093707C" w14:paraId="34409C15" w14:textId="77777777">
        <w:trPr>
          <w:cantSplit/>
        </w:trPr>
        <w:tc>
          <w:tcPr>
            <w:tcW w:w="9072" w:type="dxa"/>
            <w:shd w:val="pct10" w:color="000000" w:fill="FFFFFF"/>
          </w:tcPr>
          <w:p w14:paraId="2B31E590" w14:textId="77777777" w:rsidR="008452E8" w:rsidRPr="0093707C" w:rsidRDefault="004D19F2" w:rsidP="00AD4CEB">
            <w:pPr>
              <w:pStyle w:val="AttendancePVTable"/>
            </w:pPr>
            <w:r w:rsidRPr="0093707C">
              <w:t xml:space="preserve">Бюро/Mesa/Předsednictvo/Formandskabet/Vorstand/Juhatus/Προεδρείο/Bureau/Predsjedništvo/Ufficio di </w:t>
            </w:r>
            <w:proofErr w:type="spellStart"/>
            <w:r w:rsidRPr="0093707C">
              <w:t>presidenza</w:t>
            </w:r>
            <w:proofErr w:type="spellEnd"/>
            <w:r w:rsidRPr="0093707C">
              <w:t>/</w:t>
            </w:r>
            <w:proofErr w:type="spellStart"/>
            <w:r w:rsidRPr="0093707C">
              <w:t>Prezidijs</w:t>
            </w:r>
            <w:proofErr w:type="spellEnd"/>
            <w:r w:rsidRPr="0093707C">
              <w:t>/ Biuras/Elnökség/Prezydium/Birou/Predsedníctvo/Predsedstvo/Puheenjohtajisto/Presidiet (*)</w:t>
            </w:r>
          </w:p>
        </w:tc>
      </w:tr>
      <w:tr w:rsidR="00160646" w:rsidRPr="0093707C" w14:paraId="69E357FA" w14:textId="77777777">
        <w:trPr>
          <w:cantSplit/>
          <w:trHeight w:val="720"/>
        </w:trPr>
        <w:tc>
          <w:tcPr>
            <w:tcW w:w="9072" w:type="dxa"/>
            <w:shd w:val="clear" w:color="000000" w:fill="FFFFFF"/>
          </w:tcPr>
          <w:p w14:paraId="2DB09225" w14:textId="77777777" w:rsidR="008452E8" w:rsidRPr="0093707C" w:rsidRDefault="004D19F2" w:rsidP="00663DF2">
            <w:pPr>
              <w:pStyle w:val="AttendancePVTable"/>
            </w:pPr>
            <w:r w:rsidRPr="0093707C">
              <w:t xml:space="preserve">Nela Riehl, Bogdan Andrzej Zdrojewski, Emma </w:t>
            </w:r>
            <w:proofErr w:type="spellStart"/>
            <w:r w:rsidRPr="0093707C">
              <w:t>Rafowicz</w:t>
            </w:r>
            <w:proofErr w:type="spellEnd"/>
            <w:r w:rsidRPr="0093707C">
              <w:t>, Hristo Petrov</w:t>
            </w:r>
          </w:p>
        </w:tc>
      </w:tr>
      <w:tr w:rsidR="00160646" w:rsidRPr="0093707C" w14:paraId="59BC7068" w14:textId="77777777">
        <w:trPr>
          <w:cantSplit/>
        </w:trPr>
        <w:tc>
          <w:tcPr>
            <w:tcW w:w="9072" w:type="dxa"/>
            <w:shd w:val="pct10" w:color="000000" w:fill="FFFFFF"/>
          </w:tcPr>
          <w:p w14:paraId="51B2F70C" w14:textId="5EB3558F" w:rsidR="008452E8" w:rsidRPr="0093707C" w:rsidRDefault="004D19F2" w:rsidP="00AD4CEB">
            <w:pPr>
              <w:pStyle w:val="AttendancePVTable"/>
            </w:pPr>
            <w:r w:rsidRPr="0093707C">
              <w:t>Членове/Diputados/Poslanci/Medlemmer/Mitglieder/Parlamendiliikmed/Βουλευτές/Members/Députés/Zastupnici/Deputati/Deputāti/ Nariai/Képviselõk/Membri/Leden/Posłowie/Deputados/Deputa</w:t>
            </w:r>
            <w:r>
              <w:t>ț</w:t>
            </w:r>
            <w:r w:rsidRPr="0093707C">
              <w:t>i/Jäsenet/Ledamöter</w:t>
            </w:r>
          </w:p>
        </w:tc>
      </w:tr>
      <w:tr w:rsidR="00160646" w:rsidRPr="0093707C" w14:paraId="54627CB8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2D3138F3" w14:textId="77777777" w:rsidR="008452E8" w:rsidRPr="0093707C" w:rsidRDefault="004D19F2" w:rsidP="00663DF2">
            <w:pPr>
              <w:pStyle w:val="AttendancePVTable"/>
            </w:pPr>
            <w:bookmarkStart w:id="0" w:name="MembersPV1"/>
            <w:r w:rsidRPr="0093707C">
              <w:t xml:space="preserve">Hannes Heide, Eleonora Meleti, Sabrina </w:t>
            </w:r>
            <w:proofErr w:type="spellStart"/>
            <w:r w:rsidRPr="0093707C">
              <w:t>Repp</w:t>
            </w:r>
            <w:proofErr w:type="spellEnd"/>
            <w:r w:rsidRPr="0093707C">
              <w:t>, Ivaylo Valchev</w:t>
            </w:r>
            <w:bookmarkEnd w:id="0"/>
          </w:p>
        </w:tc>
      </w:tr>
      <w:tr w:rsidR="00160646" w:rsidRPr="0093707C" w14:paraId="77A5F63D" w14:textId="77777777">
        <w:trPr>
          <w:cantSplit/>
        </w:trPr>
        <w:tc>
          <w:tcPr>
            <w:tcW w:w="9072" w:type="dxa"/>
            <w:shd w:val="pct10" w:color="000000" w:fill="FFFFFF"/>
          </w:tcPr>
          <w:p w14:paraId="615792C2" w14:textId="3D608963" w:rsidR="008452E8" w:rsidRPr="0093707C" w:rsidRDefault="004D19F2" w:rsidP="00AD4CEB">
            <w:pPr>
              <w:pStyle w:val="AttendancePVTable"/>
            </w:pPr>
            <w:r w:rsidRPr="0093707C">
              <w:t xml:space="preserve">Заместници/Suplentes/Náhradníci/Stedfortrædere/Stellvertreter/Asendusliikmed/Αναπληρωτές/Substitutes/Suppléants/Zamjenici/ </w:t>
            </w:r>
            <w:r w:rsidRPr="0093707C">
              <w:t xml:space="preserve">Supplenti/Aizstājēji/Pavaduojantysnariai/Póttagok/Sostituti/Plaatsvervangers/Zastępcy/Membros </w:t>
            </w:r>
            <w:proofErr w:type="spellStart"/>
            <w:r w:rsidRPr="0093707C">
              <w:t>suplentes</w:t>
            </w:r>
            <w:proofErr w:type="spellEnd"/>
            <w:r w:rsidRPr="0093707C">
              <w:t>/Suplean</w:t>
            </w:r>
            <w:r>
              <w:t>ț</w:t>
            </w:r>
            <w:r w:rsidRPr="0093707C">
              <w:t>i/</w:t>
            </w:r>
            <w:proofErr w:type="spellStart"/>
            <w:r w:rsidRPr="0093707C">
              <w:t>Náhradníci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Namestniki</w:t>
            </w:r>
            <w:proofErr w:type="spellEnd"/>
            <w:r w:rsidRPr="0093707C">
              <w:t>/</w:t>
            </w:r>
            <w:proofErr w:type="spellStart"/>
            <w:r w:rsidRPr="0093707C">
              <w:t>Varajäsenet</w:t>
            </w:r>
            <w:proofErr w:type="spellEnd"/>
            <w:r w:rsidRPr="0093707C">
              <w:t>/</w:t>
            </w:r>
            <w:proofErr w:type="spellStart"/>
            <w:r w:rsidRPr="0093707C">
              <w:t>Suppleanter</w:t>
            </w:r>
            <w:proofErr w:type="spellEnd"/>
          </w:p>
        </w:tc>
      </w:tr>
      <w:tr w:rsidR="00160646" w:rsidRPr="0093707C" w14:paraId="3B2555A8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34E4733A" w14:textId="77777777" w:rsidR="008452E8" w:rsidRPr="0093707C" w:rsidRDefault="004D19F2" w:rsidP="00663DF2">
            <w:pPr>
              <w:pStyle w:val="AttendancePVTable"/>
            </w:pPr>
            <w:bookmarkStart w:id="1" w:name="MembersPV2"/>
            <w:r w:rsidRPr="0093707C">
              <w:t>Marcos Ros </w:t>
            </w:r>
            <w:proofErr w:type="spellStart"/>
            <w:r w:rsidRPr="0093707C">
              <w:t>Sempere</w:t>
            </w:r>
            <w:bookmarkEnd w:id="1"/>
            <w:proofErr w:type="spellEnd"/>
          </w:p>
        </w:tc>
      </w:tr>
    </w:tbl>
    <w:p w14:paraId="2253E2DA" w14:textId="77777777" w:rsidR="008452E8" w:rsidRPr="0093707C" w:rsidRDefault="008452E8" w:rsidP="005D5A08">
      <w:pPr>
        <w:pStyle w:val="AttendancePV"/>
      </w:pPr>
    </w:p>
    <w:p w14:paraId="0732905A" w14:textId="77777777" w:rsidR="008452E8" w:rsidRPr="0093707C" w:rsidRDefault="008452E8" w:rsidP="005D5A08">
      <w:pPr>
        <w:pStyle w:val="AttendancePV"/>
      </w:pPr>
    </w:p>
    <w:p w14:paraId="39D8874A" w14:textId="77777777" w:rsidR="00714F25" w:rsidRPr="0093707C" w:rsidRDefault="00714F25" w:rsidP="005D5A08">
      <w:pPr>
        <w:pStyle w:val="AttendancePV"/>
      </w:pP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7513"/>
        <w:gridCol w:w="1559"/>
      </w:tblGrid>
      <w:tr w:rsidR="00160646" w:rsidRPr="0093707C" w14:paraId="0066F70A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2CAFD5F" w14:textId="77777777" w:rsidR="008452E8" w:rsidRPr="0093707C" w:rsidRDefault="004D19F2" w:rsidP="005C0A0C">
            <w:pPr>
              <w:pStyle w:val="AttendancePVTable"/>
            </w:pPr>
            <w:r w:rsidRPr="0093707C">
              <w:t>216 (7)</w:t>
            </w:r>
          </w:p>
        </w:tc>
      </w:tr>
      <w:tr w:rsidR="00160646" w:rsidRPr="0093707C" w14:paraId="26D692AD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091FDFBA" w14:textId="77777777" w:rsidR="008452E8" w:rsidRPr="0093707C" w:rsidRDefault="004D19F2" w:rsidP="00AD4CEB">
            <w:pPr>
              <w:pStyle w:val="AttendancePVTable"/>
            </w:pPr>
            <w:proofErr w:type="spellStart"/>
            <w:r w:rsidRPr="0093707C">
              <w:t>Malika</w:t>
            </w:r>
            <w:proofErr w:type="spellEnd"/>
            <w:r w:rsidRPr="0093707C">
              <w:t xml:space="preserve"> Sorel</w:t>
            </w:r>
          </w:p>
        </w:tc>
      </w:tr>
      <w:tr w:rsidR="00160646" w:rsidRPr="0093707C" w14:paraId="0FD2266A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0C5D03B" w14:textId="77777777" w:rsidR="008452E8" w:rsidRPr="0093707C" w:rsidRDefault="004D19F2" w:rsidP="005C0A0C">
            <w:pPr>
              <w:pStyle w:val="AttendancePVTable"/>
            </w:pPr>
            <w:r w:rsidRPr="0093707C">
              <w:t>222 (3)</w:t>
            </w:r>
          </w:p>
        </w:tc>
      </w:tr>
      <w:tr w:rsidR="00160646" w:rsidRPr="0093707C" w14:paraId="1FB93109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0C186A78" w14:textId="77777777" w:rsidR="008452E8" w:rsidRPr="0093707C" w:rsidRDefault="008452E8" w:rsidP="00AD4CEB">
            <w:pPr>
              <w:pStyle w:val="AttendancePVTable"/>
            </w:pPr>
          </w:p>
        </w:tc>
      </w:tr>
      <w:tr w:rsidR="00160646" w:rsidRPr="0093707C" w14:paraId="36C12910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E9AE147" w14:textId="77777777" w:rsidR="008452E8" w:rsidRPr="0093707C" w:rsidRDefault="004D19F2" w:rsidP="00467244">
            <w:pPr>
              <w:pStyle w:val="AttendancePVTable"/>
            </w:pPr>
            <w:r w:rsidRPr="0093707C">
              <w:t>57 (8) (</w:t>
            </w:r>
            <w:proofErr w:type="spellStart"/>
            <w:r w:rsidRPr="0093707C">
              <w:t>Точка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от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дневния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ред</w:t>
            </w:r>
            <w:proofErr w:type="spellEnd"/>
            <w:r w:rsidRPr="0093707C">
              <w:t>/</w:t>
            </w:r>
            <w:proofErr w:type="spellStart"/>
            <w:r w:rsidRPr="0093707C">
              <w:t>Punto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orden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día</w:t>
            </w:r>
            <w:proofErr w:type="spellEnd"/>
            <w:r w:rsidRPr="0093707C">
              <w:t xml:space="preserve">/Bod </w:t>
            </w:r>
            <w:proofErr w:type="spellStart"/>
            <w:r w:rsidRPr="0093707C">
              <w:t>pořadu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jednání</w:t>
            </w:r>
            <w:proofErr w:type="spellEnd"/>
            <w:r w:rsidRPr="0093707C">
              <w:t xml:space="preserve"> (OJ)/</w:t>
            </w:r>
            <w:proofErr w:type="spellStart"/>
            <w:r w:rsidRPr="0093707C">
              <w:t>Punkt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på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dagsordenen</w:t>
            </w:r>
            <w:proofErr w:type="spellEnd"/>
            <w:r w:rsidRPr="0093707C">
              <w:t>/</w:t>
            </w:r>
            <w:proofErr w:type="spellStart"/>
            <w:r w:rsidRPr="0093707C">
              <w:t>Tagesordnungspunkt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Päevakorra</w:t>
            </w:r>
            <w:proofErr w:type="spellEnd"/>
            <w:r w:rsidRPr="0093707C">
              <w:t> </w:t>
            </w:r>
            <w:proofErr w:type="spellStart"/>
            <w:r w:rsidRPr="0093707C">
              <w:t>punkt</w:t>
            </w:r>
            <w:proofErr w:type="spellEnd"/>
            <w:r w:rsidRPr="0093707C">
              <w:t>/</w:t>
            </w:r>
            <w:proofErr w:type="spellStart"/>
            <w:r w:rsidRPr="0093707C">
              <w:t>Σημείο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της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ημερήσι</w:t>
            </w:r>
            <w:proofErr w:type="spellEnd"/>
            <w:r w:rsidRPr="0093707C">
              <w:t xml:space="preserve">ας </w:t>
            </w:r>
            <w:proofErr w:type="spellStart"/>
            <w:r w:rsidRPr="0093707C">
              <w:t>διάτ</w:t>
            </w:r>
            <w:proofErr w:type="spellEnd"/>
            <w:r w:rsidRPr="0093707C">
              <w:t>αξης/Agenda item/Point OJ/</w:t>
            </w:r>
            <w:proofErr w:type="spellStart"/>
            <w:r w:rsidRPr="0093707C">
              <w:t>Točka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dnevnog</w:t>
            </w:r>
            <w:proofErr w:type="spellEnd"/>
            <w:r w:rsidRPr="0093707C">
              <w:t xml:space="preserve"> reda/</w:t>
            </w:r>
            <w:proofErr w:type="spellStart"/>
            <w:r w:rsidRPr="0093707C">
              <w:t>Punto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all'ordine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giorno</w:t>
            </w:r>
            <w:proofErr w:type="spellEnd"/>
            <w:r w:rsidRPr="0093707C">
              <w:t>/</w:t>
            </w:r>
            <w:proofErr w:type="spellStart"/>
            <w:r w:rsidRPr="0093707C">
              <w:t>Darba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kārtības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punkts</w:t>
            </w:r>
            <w:proofErr w:type="spellEnd"/>
            <w:r w:rsidRPr="0093707C">
              <w:t>/</w:t>
            </w:r>
            <w:proofErr w:type="spellStart"/>
            <w:r w:rsidRPr="0093707C">
              <w:t>Darbotvarkės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punktas</w:t>
            </w:r>
            <w:proofErr w:type="spellEnd"/>
            <w:r w:rsidRPr="0093707C">
              <w:t>/</w:t>
            </w:r>
            <w:proofErr w:type="spellStart"/>
            <w:r w:rsidRPr="0093707C">
              <w:t>Napirendi</w:t>
            </w:r>
            <w:proofErr w:type="spellEnd"/>
            <w:r w:rsidRPr="0093707C">
              <w:t xml:space="preserve"> pont/</w:t>
            </w:r>
            <w:proofErr w:type="spellStart"/>
            <w:r w:rsidRPr="0093707C">
              <w:t>Punt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Aġenda</w:t>
            </w:r>
            <w:proofErr w:type="spellEnd"/>
            <w:r w:rsidRPr="0093707C">
              <w:t>/</w:t>
            </w:r>
            <w:proofErr w:type="spellStart"/>
            <w:r w:rsidRPr="0093707C">
              <w:t>Agendapunt</w:t>
            </w:r>
            <w:proofErr w:type="spellEnd"/>
            <w:r w:rsidRPr="0093707C">
              <w:t>/</w:t>
            </w:r>
            <w:proofErr w:type="spellStart"/>
            <w:r w:rsidRPr="0093707C">
              <w:t>Punkt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porządku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dziennego</w:t>
            </w:r>
            <w:proofErr w:type="spellEnd"/>
            <w:r w:rsidRPr="0093707C">
              <w:t>/</w:t>
            </w:r>
            <w:proofErr w:type="spellStart"/>
            <w:r w:rsidRPr="0093707C">
              <w:t>Ponto</w:t>
            </w:r>
            <w:proofErr w:type="spellEnd"/>
            <w:r w:rsidRPr="0093707C">
              <w:t xml:space="preserve"> OD/Punct de pe ordinea de zi/Bod </w:t>
            </w:r>
            <w:proofErr w:type="spellStart"/>
            <w:r w:rsidRPr="0093707C">
              <w:t>programu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schôdze</w:t>
            </w:r>
            <w:proofErr w:type="spellEnd"/>
            <w:r w:rsidRPr="0093707C">
              <w:t>/</w:t>
            </w:r>
            <w:proofErr w:type="spellStart"/>
            <w:r w:rsidRPr="0093707C">
              <w:t>Točka</w:t>
            </w:r>
            <w:proofErr w:type="spellEnd"/>
            <w:r w:rsidRPr="0093707C">
              <w:t xml:space="preserve"> UL/</w:t>
            </w:r>
            <w:proofErr w:type="spellStart"/>
            <w:r w:rsidRPr="0093707C">
              <w:t>Esityslistan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kohta</w:t>
            </w:r>
            <w:proofErr w:type="spellEnd"/>
            <w:r w:rsidRPr="0093707C">
              <w:t>/</w:t>
            </w:r>
            <w:proofErr w:type="spellStart"/>
            <w:r w:rsidRPr="0093707C">
              <w:t>Punkt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på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föredragningslistan</w:t>
            </w:r>
            <w:proofErr w:type="spellEnd"/>
            <w:r w:rsidRPr="0093707C">
              <w:t>)</w:t>
            </w:r>
          </w:p>
        </w:tc>
      </w:tr>
      <w:tr w:rsidR="00160646" w:rsidRPr="0093707C" w14:paraId="03DF0949" w14:textId="77777777">
        <w:trPr>
          <w:trHeight w:val="720"/>
        </w:trPr>
        <w:tc>
          <w:tcPr>
            <w:tcW w:w="7513" w:type="dxa"/>
          </w:tcPr>
          <w:p w14:paraId="2B5118DA" w14:textId="77777777" w:rsidR="008452E8" w:rsidRPr="0093707C" w:rsidRDefault="008452E8" w:rsidP="00AD4CEB">
            <w:pPr>
              <w:pStyle w:val="AttendancePVTable"/>
            </w:pPr>
          </w:p>
        </w:tc>
        <w:tc>
          <w:tcPr>
            <w:tcW w:w="1559" w:type="dxa"/>
          </w:tcPr>
          <w:p w14:paraId="613330AB" w14:textId="77777777" w:rsidR="008452E8" w:rsidRPr="0093707C" w:rsidRDefault="008452E8" w:rsidP="00AD4CEB">
            <w:pPr>
              <w:pStyle w:val="AttendancePVTable"/>
            </w:pPr>
          </w:p>
        </w:tc>
      </w:tr>
    </w:tbl>
    <w:p w14:paraId="1E73DDFC" w14:textId="77777777" w:rsidR="008452E8" w:rsidRPr="0093707C" w:rsidRDefault="008452E8" w:rsidP="005D5A08">
      <w:pPr>
        <w:pStyle w:val="AttendancePV"/>
      </w:pPr>
    </w:p>
    <w:p w14:paraId="5E17C351" w14:textId="77777777" w:rsidR="0083601E" w:rsidRPr="0093707C" w:rsidRDefault="0083601E" w:rsidP="005D5A08">
      <w:pPr>
        <w:pStyle w:val="AttendancePV"/>
      </w:pPr>
    </w:p>
    <w:p w14:paraId="50ACF229" w14:textId="77777777" w:rsidR="0083601E" w:rsidRPr="0093707C" w:rsidRDefault="0083601E" w:rsidP="005D5A08">
      <w:pPr>
        <w:pStyle w:val="AttendancePV"/>
      </w:pPr>
    </w:p>
    <w:p w14:paraId="15D2F2C7" w14:textId="77777777" w:rsidR="008452E8" w:rsidRPr="0093707C" w:rsidRDefault="008452E8" w:rsidP="005D5A08">
      <w:pPr>
        <w:pStyle w:val="AttendancePV"/>
      </w:pPr>
    </w:p>
    <w:p w14:paraId="58B874A3" w14:textId="77777777" w:rsidR="0083601E" w:rsidRPr="0093707C" w:rsidRDefault="004D19F2" w:rsidP="005D5A08">
      <w:pPr>
        <w:pStyle w:val="AttendancePV"/>
      </w:pPr>
      <w:r w:rsidRPr="0093707C">
        <w:br w:type="page"/>
      </w:r>
    </w:p>
    <w:p w14:paraId="375F81D5" w14:textId="77777777" w:rsidR="008452E8" w:rsidRPr="0093707C" w:rsidRDefault="008452E8" w:rsidP="005D5A08">
      <w:pPr>
        <w:pStyle w:val="AttendancePV"/>
      </w:pPr>
    </w:p>
    <w:p w14:paraId="6604A271" w14:textId="77777777" w:rsidR="0083601E" w:rsidRPr="0093707C" w:rsidRDefault="0083601E" w:rsidP="005D5A08">
      <w:pPr>
        <w:pStyle w:val="AttendancePV"/>
      </w:pPr>
    </w:p>
    <w:p w14:paraId="5AD8AFA0" w14:textId="77777777" w:rsidR="00DB5CC6" w:rsidRPr="0093707C" w:rsidRDefault="00DB5CC6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4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9072"/>
      </w:tblGrid>
      <w:tr w:rsidR="00160646" w:rsidRPr="0093707C" w14:paraId="510D174D" w14:textId="77777777">
        <w:tc>
          <w:tcPr>
            <w:tcW w:w="9072" w:type="dxa"/>
            <w:shd w:val="pct10" w:color="000000" w:fill="FFFFFF"/>
          </w:tcPr>
          <w:p w14:paraId="45D68084" w14:textId="39BDDBB2" w:rsidR="008452E8" w:rsidRPr="0093707C" w:rsidRDefault="004D19F2" w:rsidP="00F51C97">
            <w:pPr>
              <w:pStyle w:val="AttendancePVTable"/>
            </w:pPr>
            <w:proofErr w:type="spellStart"/>
            <w:r w:rsidRPr="0093707C">
              <w:t>По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покана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председателя</w:t>
            </w:r>
            <w:proofErr w:type="spellEnd"/>
            <w:r w:rsidRPr="0093707C">
              <w:t xml:space="preserve">/Por </w:t>
            </w:r>
            <w:proofErr w:type="spellStart"/>
            <w:r w:rsidRPr="0093707C">
              <w:t>invitación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presidente</w:t>
            </w:r>
            <w:proofErr w:type="spellEnd"/>
            <w:r w:rsidRPr="0093707C">
              <w:t xml:space="preserve">/Na </w:t>
            </w:r>
            <w:proofErr w:type="spellStart"/>
            <w:r w:rsidRPr="0093707C">
              <w:t>pozvání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předsedy</w:t>
            </w:r>
            <w:proofErr w:type="spellEnd"/>
            <w:r w:rsidRPr="0093707C">
              <w:t>/</w:t>
            </w:r>
            <w:proofErr w:type="spellStart"/>
            <w:r w:rsidRPr="0093707C">
              <w:t>Efter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indbydelse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fra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formanden</w:t>
            </w:r>
            <w:proofErr w:type="spellEnd"/>
            <w:r w:rsidRPr="0093707C">
              <w:t>/</w:t>
            </w:r>
            <w:proofErr w:type="spellStart"/>
            <w:r w:rsidRPr="0093707C">
              <w:t>Auf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Einladung</w:t>
            </w:r>
            <w:proofErr w:type="spellEnd"/>
            <w:r w:rsidRPr="0093707C">
              <w:t xml:space="preserve"> des </w:t>
            </w:r>
            <w:proofErr w:type="spellStart"/>
            <w:r w:rsidRPr="0093707C">
              <w:t>Vorsitzenden</w:t>
            </w:r>
            <w:proofErr w:type="spellEnd"/>
            <w:r w:rsidRPr="0093707C">
              <w:t>/</w:t>
            </w:r>
            <w:proofErr w:type="spellStart"/>
            <w:r w:rsidRPr="0093707C">
              <w:t>Esimehe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kutsel</w:t>
            </w:r>
            <w:proofErr w:type="spellEnd"/>
            <w:r w:rsidRPr="0093707C">
              <w:t>/</w:t>
            </w:r>
            <w:proofErr w:type="spellStart"/>
            <w:r w:rsidRPr="0093707C">
              <w:t>Με</w:t>
            </w:r>
            <w:proofErr w:type="spellEnd"/>
            <w:r w:rsidRPr="0093707C">
              <w:t> π</w:t>
            </w:r>
            <w:proofErr w:type="spellStart"/>
            <w:r w:rsidRPr="0093707C">
              <w:t>ρόσκληση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του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Προέδρου</w:t>
            </w:r>
            <w:proofErr w:type="spellEnd"/>
            <w:r w:rsidRPr="0093707C">
              <w:t xml:space="preserve">/At </w:t>
            </w:r>
            <w:proofErr w:type="spellStart"/>
            <w:r w:rsidRPr="0093707C">
              <w:t>the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invitation</w:t>
            </w:r>
            <w:proofErr w:type="spellEnd"/>
            <w:r w:rsidRPr="0093707C">
              <w:t xml:space="preserve"> of </w:t>
            </w:r>
            <w:proofErr w:type="spellStart"/>
            <w:r w:rsidRPr="0093707C">
              <w:t>the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Chair</w:t>
            </w:r>
            <w:proofErr w:type="spellEnd"/>
            <w:r w:rsidRPr="0093707C">
              <w:t xml:space="preserve">/Sur </w:t>
            </w:r>
            <w:proofErr w:type="spellStart"/>
            <w:r w:rsidRPr="0093707C">
              <w:t>l’invitation</w:t>
            </w:r>
            <w:proofErr w:type="spellEnd"/>
            <w:r w:rsidRPr="0093707C">
              <w:t xml:space="preserve"> du </w:t>
            </w:r>
            <w:proofErr w:type="spellStart"/>
            <w:r w:rsidRPr="0093707C">
              <w:t>président</w:t>
            </w:r>
            <w:proofErr w:type="spellEnd"/>
            <w:r w:rsidRPr="0093707C">
              <w:t>/ Na </w:t>
            </w:r>
            <w:proofErr w:type="spellStart"/>
            <w:r w:rsidRPr="0093707C">
              <w:t>poziv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predsjednika</w:t>
            </w:r>
            <w:proofErr w:type="spellEnd"/>
            <w:r w:rsidRPr="0093707C">
              <w:t>/</w:t>
            </w:r>
            <w:proofErr w:type="spellStart"/>
            <w:r w:rsidRPr="0093707C">
              <w:t>Su</w:t>
            </w:r>
            <w:proofErr w:type="spellEnd"/>
            <w:r w:rsidRPr="0093707C">
              <w:t> </w:t>
            </w:r>
            <w:proofErr w:type="spellStart"/>
            <w:r w:rsidRPr="0093707C">
              <w:t>invito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presidente</w:t>
            </w:r>
            <w:proofErr w:type="spellEnd"/>
            <w:r w:rsidRPr="0093707C">
              <w:t>/</w:t>
            </w:r>
            <w:proofErr w:type="spellStart"/>
            <w:r w:rsidRPr="0093707C">
              <w:t>Pēc</w:t>
            </w:r>
            <w:proofErr w:type="spellEnd"/>
            <w:r w:rsidRPr="0093707C">
              <w:t> </w:t>
            </w:r>
            <w:proofErr w:type="spellStart"/>
            <w:r w:rsidRPr="0093707C">
              <w:t>priekšsēdētāja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uzaicinājuma</w:t>
            </w:r>
            <w:proofErr w:type="spellEnd"/>
            <w:r w:rsidRPr="0093707C">
              <w:t>/</w:t>
            </w:r>
            <w:proofErr w:type="spellStart"/>
            <w:r w:rsidRPr="0093707C">
              <w:t>Pirmininkui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pakvietus</w:t>
            </w:r>
            <w:proofErr w:type="spellEnd"/>
            <w:r w:rsidRPr="0093707C">
              <w:t>/</w:t>
            </w:r>
            <w:proofErr w:type="spellStart"/>
            <w:r w:rsidRPr="0093707C">
              <w:t>Az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elnök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meghívására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Fuq</w:t>
            </w:r>
            <w:proofErr w:type="spellEnd"/>
            <w:r w:rsidRPr="0093707C">
              <w:t> </w:t>
            </w:r>
            <w:proofErr w:type="spellStart"/>
            <w:r w:rsidRPr="0093707C">
              <w:t>stedina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taċ</w:t>
            </w:r>
            <w:proofErr w:type="spellEnd"/>
            <w:r w:rsidRPr="0093707C">
              <w:noBreakHyphen/>
              <w:t>'Chairman'/Op </w:t>
            </w:r>
            <w:proofErr w:type="spellStart"/>
            <w:r w:rsidRPr="0093707C">
              <w:t>uitnodiging</w:t>
            </w:r>
            <w:proofErr w:type="spellEnd"/>
            <w:r w:rsidRPr="0093707C">
              <w:t xml:space="preserve"> van de </w:t>
            </w:r>
            <w:proofErr w:type="spellStart"/>
            <w:r w:rsidRPr="0093707C">
              <w:t>voorzitter</w:t>
            </w:r>
            <w:proofErr w:type="spellEnd"/>
            <w:r w:rsidRPr="0093707C">
              <w:t xml:space="preserve">/Na </w:t>
            </w:r>
            <w:proofErr w:type="spellStart"/>
            <w:r w:rsidRPr="0093707C">
              <w:t>zaproszenie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Przewodniczącego</w:t>
            </w:r>
            <w:proofErr w:type="spellEnd"/>
            <w:r w:rsidRPr="0093707C">
              <w:t xml:space="preserve">/A </w:t>
            </w:r>
            <w:proofErr w:type="spellStart"/>
            <w:r w:rsidRPr="0093707C">
              <w:t>convite</w:t>
            </w:r>
            <w:proofErr w:type="spellEnd"/>
            <w:r w:rsidRPr="0093707C">
              <w:t xml:space="preserve"> do </w:t>
            </w:r>
            <w:proofErr w:type="spellStart"/>
            <w:r w:rsidRPr="0093707C">
              <w:t>Presidente</w:t>
            </w:r>
            <w:proofErr w:type="spellEnd"/>
            <w:r w:rsidRPr="0093707C">
              <w:t>/La invita</w:t>
            </w:r>
            <w:r>
              <w:t>ț</w:t>
            </w:r>
            <w:r w:rsidRPr="0093707C">
              <w:t>ia pre</w:t>
            </w:r>
            <w:r>
              <w:t>ș</w:t>
            </w:r>
            <w:r w:rsidRPr="0093707C">
              <w:t xml:space="preserve">edintelui/ Na </w:t>
            </w:r>
            <w:proofErr w:type="spellStart"/>
            <w:r w:rsidRPr="0093707C">
              <w:t>pozvanie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predsedu</w:t>
            </w:r>
            <w:proofErr w:type="spellEnd"/>
            <w:r w:rsidRPr="0093707C">
              <w:t xml:space="preserve">/Na </w:t>
            </w:r>
            <w:proofErr w:type="spellStart"/>
            <w:r w:rsidRPr="0093707C">
              <w:t>povabilo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predsednika</w:t>
            </w:r>
            <w:proofErr w:type="spellEnd"/>
            <w:r w:rsidRPr="0093707C">
              <w:t>/</w:t>
            </w:r>
            <w:proofErr w:type="spellStart"/>
            <w:r w:rsidRPr="0093707C">
              <w:t>Puheenjohtajan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kutsusta</w:t>
            </w:r>
            <w:proofErr w:type="spellEnd"/>
            <w:r w:rsidRPr="0093707C">
              <w:t>/</w:t>
            </w:r>
            <w:proofErr w:type="spellStart"/>
            <w:r w:rsidRPr="0093707C">
              <w:t>På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ordförandens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inbjudan</w:t>
            </w:r>
            <w:proofErr w:type="spellEnd"/>
          </w:p>
        </w:tc>
      </w:tr>
      <w:tr w:rsidR="00160646" w:rsidRPr="0093707C" w14:paraId="0A0A0B92" w14:textId="77777777">
        <w:trPr>
          <w:trHeight w:val="720"/>
        </w:trPr>
        <w:tc>
          <w:tcPr>
            <w:tcW w:w="9072" w:type="dxa"/>
          </w:tcPr>
          <w:p w14:paraId="7E43CC85" w14:textId="77777777" w:rsidR="008452E8" w:rsidRPr="0093707C" w:rsidRDefault="008452E8" w:rsidP="00AD4CEB">
            <w:pPr>
              <w:pStyle w:val="AttendancePVTable"/>
            </w:pPr>
          </w:p>
        </w:tc>
      </w:tr>
    </w:tbl>
    <w:p w14:paraId="3E6AA041" w14:textId="77777777" w:rsidR="008452E8" w:rsidRPr="0093707C" w:rsidRDefault="008452E8" w:rsidP="005D5A08">
      <w:pPr>
        <w:pStyle w:val="AttendancePV"/>
      </w:pPr>
    </w:p>
    <w:p w14:paraId="1B92AAA4" w14:textId="77777777" w:rsidR="0083601E" w:rsidRPr="0093707C" w:rsidRDefault="0083601E" w:rsidP="005D5A08">
      <w:pPr>
        <w:pStyle w:val="AttendancePV"/>
      </w:pPr>
    </w:p>
    <w:p w14:paraId="64A924ED" w14:textId="77777777" w:rsidR="008452E8" w:rsidRPr="0093707C" w:rsidRDefault="008452E8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160646" w:rsidRPr="0093707C" w14:paraId="6FFFDE31" w14:textId="77777777">
        <w:tc>
          <w:tcPr>
            <w:tcW w:w="9072" w:type="dxa"/>
            <w:gridSpan w:val="2"/>
            <w:shd w:val="pct10" w:color="000000" w:fill="FFFFFF"/>
          </w:tcPr>
          <w:p w14:paraId="47FA7FA6" w14:textId="77777777" w:rsidR="008452E8" w:rsidRPr="0093707C" w:rsidRDefault="004D19F2" w:rsidP="00AD4CEB">
            <w:pPr>
              <w:pStyle w:val="AttendancePVTable"/>
            </w:pPr>
            <w:r w:rsidRPr="0093707C">
              <w:t xml:space="preserve">Съвет/Consejo/Rada/Rådet/Rat/Nõukogu/Συμβούλιο/Council/Conseil/Vijeće/Consiglio/Padome/Taryba/Tanács/Kunsill/Raad/ </w:t>
            </w:r>
            <w:proofErr w:type="spellStart"/>
            <w:r w:rsidRPr="0093707C">
              <w:t>Conselho</w:t>
            </w:r>
            <w:proofErr w:type="spellEnd"/>
            <w:r w:rsidRPr="0093707C">
              <w:t>/Consiliu/</w:t>
            </w:r>
            <w:proofErr w:type="spellStart"/>
            <w:r w:rsidRPr="0093707C">
              <w:t>Svet</w:t>
            </w:r>
            <w:proofErr w:type="spellEnd"/>
            <w:r w:rsidRPr="0093707C">
              <w:t>/</w:t>
            </w:r>
            <w:proofErr w:type="spellStart"/>
            <w:r w:rsidRPr="0093707C">
              <w:t>Neuvosto</w:t>
            </w:r>
            <w:proofErr w:type="spellEnd"/>
            <w:r w:rsidRPr="0093707C">
              <w:t>/</w:t>
            </w:r>
            <w:proofErr w:type="spellStart"/>
            <w:r w:rsidRPr="0093707C">
              <w:t>Rådet</w:t>
            </w:r>
            <w:proofErr w:type="spellEnd"/>
            <w:r w:rsidRPr="0093707C">
              <w:t xml:space="preserve"> (*)</w:t>
            </w:r>
          </w:p>
        </w:tc>
      </w:tr>
      <w:tr w:rsidR="00160646" w:rsidRPr="0093707C" w14:paraId="6B724A64" w14:textId="77777777">
        <w:trPr>
          <w:trHeight w:val="720"/>
        </w:trPr>
        <w:tc>
          <w:tcPr>
            <w:tcW w:w="9072" w:type="dxa"/>
            <w:gridSpan w:val="2"/>
          </w:tcPr>
          <w:p w14:paraId="45FBE44D" w14:textId="77777777" w:rsidR="008452E8" w:rsidRPr="0093707C" w:rsidRDefault="008452E8" w:rsidP="00AD4CEB">
            <w:pPr>
              <w:pStyle w:val="AttendancePVTable"/>
            </w:pPr>
          </w:p>
        </w:tc>
      </w:tr>
      <w:tr w:rsidR="00160646" w:rsidRPr="0093707C" w14:paraId="0E1D8439" w14:textId="77777777">
        <w:tc>
          <w:tcPr>
            <w:tcW w:w="9072" w:type="dxa"/>
            <w:gridSpan w:val="2"/>
            <w:shd w:val="pct10" w:color="000000" w:fill="FFFFFF"/>
          </w:tcPr>
          <w:p w14:paraId="1A9CD82A" w14:textId="77777777" w:rsidR="008452E8" w:rsidRPr="0093707C" w:rsidRDefault="004D19F2" w:rsidP="002E2B09">
            <w:pPr>
              <w:pStyle w:val="AttendancePVTable"/>
            </w:pPr>
            <w:r w:rsidRPr="0093707C">
              <w:t>Комисия/Comisión/Komise/Kommissionen/Kommission/Komisjon/Επιτροπή/Commission/Komisija/Commissione/Bizottság/ Kummissjoni/Commissie/Komisja/Comissão/Comisie/Komisia/Komissio/Kommissionen (*)</w:t>
            </w:r>
          </w:p>
        </w:tc>
      </w:tr>
      <w:tr w:rsidR="00160646" w:rsidRPr="0093707C" w14:paraId="776606CD" w14:textId="77777777">
        <w:trPr>
          <w:trHeight w:val="720"/>
        </w:trPr>
        <w:tc>
          <w:tcPr>
            <w:tcW w:w="9072" w:type="dxa"/>
            <w:gridSpan w:val="2"/>
          </w:tcPr>
          <w:p w14:paraId="1D6644B1" w14:textId="77777777" w:rsidR="008452E8" w:rsidRPr="0093707C" w:rsidRDefault="004D19F2" w:rsidP="00AD4CEB">
            <w:pPr>
              <w:pStyle w:val="AttendancePVTable"/>
            </w:pPr>
            <w:r w:rsidRPr="0093707C">
              <w:t>Djahanguir Talebzadeh</w:t>
            </w:r>
          </w:p>
        </w:tc>
      </w:tr>
      <w:tr w:rsidR="00160646" w:rsidRPr="0093707C" w14:paraId="7FBF5099" w14:textId="77777777">
        <w:tc>
          <w:tcPr>
            <w:tcW w:w="9072" w:type="dxa"/>
            <w:gridSpan w:val="2"/>
            <w:shd w:val="pct10" w:color="000000" w:fill="FFFFFF"/>
          </w:tcPr>
          <w:p w14:paraId="201FD1C6" w14:textId="39768630" w:rsidR="008452E8" w:rsidRPr="0093707C" w:rsidRDefault="004D19F2" w:rsidP="00F0068D">
            <w:pPr>
              <w:pStyle w:val="AttendancePVTable"/>
            </w:pPr>
            <w:proofErr w:type="spellStart"/>
            <w:r w:rsidRPr="0093707C">
              <w:t>Други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институции</w:t>
            </w:r>
            <w:proofErr w:type="spellEnd"/>
            <w:r w:rsidRPr="0093707C">
              <w:t xml:space="preserve"> и </w:t>
            </w:r>
            <w:proofErr w:type="spellStart"/>
            <w:r w:rsidRPr="0093707C">
              <w:t>органи</w:t>
            </w:r>
            <w:proofErr w:type="spellEnd"/>
            <w:r w:rsidRPr="0093707C">
              <w:t>/</w:t>
            </w:r>
            <w:proofErr w:type="spellStart"/>
            <w:r w:rsidRPr="0093707C">
              <w:t>Otras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instituciones</w:t>
            </w:r>
            <w:proofErr w:type="spellEnd"/>
            <w:r w:rsidRPr="0093707C">
              <w:t xml:space="preserve"> y </w:t>
            </w:r>
            <w:proofErr w:type="spellStart"/>
            <w:r w:rsidRPr="0093707C">
              <w:t>organismos</w:t>
            </w:r>
            <w:proofErr w:type="spellEnd"/>
            <w:r w:rsidRPr="0093707C">
              <w:t>/</w:t>
            </w:r>
            <w:proofErr w:type="spellStart"/>
            <w:r w:rsidRPr="0093707C">
              <w:t>Ostatní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orgány</w:t>
            </w:r>
            <w:proofErr w:type="spellEnd"/>
            <w:r w:rsidRPr="0093707C">
              <w:t xml:space="preserve"> a </w:t>
            </w:r>
            <w:proofErr w:type="spellStart"/>
            <w:r w:rsidRPr="0093707C">
              <w:t>instituce</w:t>
            </w:r>
            <w:proofErr w:type="spellEnd"/>
            <w:r w:rsidRPr="0093707C">
              <w:t xml:space="preserve">/Andre </w:t>
            </w:r>
            <w:proofErr w:type="spellStart"/>
            <w:r w:rsidRPr="0093707C">
              <w:t>institutioner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og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organer</w:t>
            </w:r>
            <w:proofErr w:type="spellEnd"/>
            <w:r w:rsidRPr="0093707C">
              <w:t>/</w:t>
            </w:r>
            <w:proofErr w:type="spellStart"/>
            <w:r w:rsidRPr="0093707C">
              <w:t>Andere</w:t>
            </w:r>
            <w:proofErr w:type="spellEnd"/>
            <w:r w:rsidRPr="0093707C">
              <w:t xml:space="preserve"> Organe </w:t>
            </w:r>
            <w:proofErr w:type="spellStart"/>
            <w:r w:rsidRPr="0093707C">
              <w:t>und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Einrichtungen</w:t>
            </w:r>
            <w:proofErr w:type="spellEnd"/>
            <w:r w:rsidRPr="0093707C">
              <w:t>/</w:t>
            </w:r>
            <w:proofErr w:type="spellStart"/>
            <w:r w:rsidRPr="0093707C">
              <w:t>Muud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institutsioonid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ja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organid</w:t>
            </w:r>
            <w:proofErr w:type="spellEnd"/>
            <w:r w:rsidRPr="0093707C">
              <w:t>/</w:t>
            </w:r>
            <w:proofErr w:type="spellStart"/>
            <w:r w:rsidRPr="0093707C">
              <w:t>Λοι</w:t>
            </w:r>
            <w:proofErr w:type="spellEnd"/>
            <w:r w:rsidRPr="0093707C">
              <w:t xml:space="preserve">πά </w:t>
            </w:r>
            <w:proofErr w:type="spellStart"/>
            <w:r w:rsidRPr="0093707C">
              <w:t>θεσμικά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όργ</w:t>
            </w:r>
            <w:proofErr w:type="spellEnd"/>
            <w:r w:rsidRPr="0093707C">
              <w:t xml:space="preserve">ανα και </w:t>
            </w:r>
            <w:proofErr w:type="spellStart"/>
            <w:r w:rsidRPr="0093707C">
              <w:t>οργ</w:t>
            </w:r>
            <w:proofErr w:type="spellEnd"/>
            <w:r w:rsidRPr="0093707C">
              <w:t xml:space="preserve">ανισμοί/Other </w:t>
            </w:r>
            <w:proofErr w:type="spellStart"/>
            <w:r w:rsidRPr="0093707C">
              <w:t>institutions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and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bodies</w:t>
            </w:r>
            <w:proofErr w:type="spellEnd"/>
            <w:r w:rsidRPr="0093707C">
              <w:t>/</w:t>
            </w:r>
            <w:proofErr w:type="spellStart"/>
            <w:r w:rsidRPr="0093707C">
              <w:t>Autres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institutions</w:t>
            </w:r>
            <w:proofErr w:type="spellEnd"/>
            <w:r w:rsidRPr="0093707C">
              <w:t xml:space="preserve"> et </w:t>
            </w:r>
            <w:proofErr w:type="spellStart"/>
            <w:r w:rsidRPr="0093707C">
              <w:t>organes</w:t>
            </w:r>
            <w:proofErr w:type="spellEnd"/>
            <w:r w:rsidRPr="0093707C">
              <w:t>/</w:t>
            </w:r>
            <w:proofErr w:type="spellStart"/>
            <w:r w:rsidRPr="0093707C">
              <w:t>Druge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institucije</w:t>
            </w:r>
            <w:proofErr w:type="spellEnd"/>
            <w:r w:rsidRPr="0093707C">
              <w:t xml:space="preserve"> i </w:t>
            </w:r>
            <w:proofErr w:type="spellStart"/>
            <w:r w:rsidRPr="0093707C">
              <w:t>tijela</w:t>
            </w:r>
            <w:proofErr w:type="spellEnd"/>
            <w:r w:rsidRPr="0093707C">
              <w:t>/</w:t>
            </w:r>
            <w:proofErr w:type="spellStart"/>
            <w:r w:rsidRPr="0093707C">
              <w:t>Altre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istituzioni</w:t>
            </w:r>
            <w:proofErr w:type="spellEnd"/>
            <w:r w:rsidRPr="0093707C">
              <w:t xml:space="preserve"> e </w:t>
            </w:r>
            <w:proofErr w:type="spellStart"/>
            <w:r w:rsidRPr="0093707C">
              <w:t>altri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organi</w:t>
            </w:r>
            <w:proofErr w:type="spellEnd"/>
            <w:r w:rsidRPr="0093707C">
              <w:t>/</w:t>
            </w:r>
            <w:proofErr w:type="spellStart"/>
            <w:r w:rsidRPr="0093707C">
              <w:t>Citas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iestādes</w:t>
            </w:r>
            <w:proofErr w:type="spellEnd"/>
            <w:r w:rsidRPr="0093707C">
              <w:t xml:space="preserve"> un </w:t>
            </w:r>
            <w:proofErr w:type="spellStart"/>
            <w:r w:rsidRPr="0093707C">
              <w:t>struktūras</w:t>
            </w:r>
            <w:proofErr w:type="spellEnd"/>
            <w:r w:rsidRPr="0093707C">
              <w:t>/</w:t>
            </w:r>
            <w:proofErr w:type="spellStart"/>
            <w:r w:rsidRPr="0093707C">
              <w:t>Kitos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institucijos</w:t>
            </w:r>
            <w:proofErr w:type="spellEnd"/>
            <w:r w:rsidRPr="0093707C">
              <w:t xml:space="preserve"> ir </w:t>
            </w:r>
            <w:proofErr w:type="spellStart"/>
            <w:r w:rsidRPr="0093707C">
              <w:t>įstaigos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Más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intézmények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és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szervek</w:t>
            </w:r>
            <w:proofErr w:type="spellEnd"/>
            <w:r w:rsidRPr="0093707C">
              <w:t>/</w:t>
            </w:r>
            <w:proofErr w:type="spellStart"/>
            <w:r w:rsidRPr="0093707C">
              <w:t>Istituzzjonijiet</w:t>
            </w:r>
            <w:proofErr w:type="spellEnd"/>
            <w:r w:rsidRPr="0093707C">
              <w:t xml:space="preserve"> u </w:t>
            </w:r>
            <w:proofErr w:type="spellStart"/>
            <w:r w:rsidRPr="0093707C">
              <w:t>korpi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oħra</w:t>
            </w:r>
            <w:proofErr w:type="spellEnd"/>
            <w:r w:rsidRPr="0093707C">
              <w:t>/</w:t>
            </w:r>
            <w:proofErr w:type="spellStart"/>
            <w:r w:rsidRPr="0093707C">
              <w:t>Andere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instellingen</w:t>
            </w:r>
            <w:proofErr w:type="spellEnd"/>
            <w:r w:rsidRPr="0093707C">
              <w:t xml:space="preserve"> en </w:t>
            </w:r>
            <w:proofErr w:type="spellStart"/>
            <w:r w:rsidRPr="0093707C">
              <w:t>organen</w:t>
            </w:r>
            <w:proofErr w:type="spellEnd"/>
            <w:r w:rsidRPr="0093707C">
              <w:t>/</w:t>
            </w:r>
            <w:proofErr w:type="spellStart"/>
            <w:r w:rsidRPr="0093707C">
              <w:t>Inne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instytucje</w:t>
            </w:r>
            <w:proofErr w:type="spellEnd"/>
            <w:r w:rsidRPr="0093707C">
              <w:t xml:space="preserve"> i </w:t>
            </w:r>
            <w:proofErr w:type="spellStart"/>
            <w:r w:rsidRPr="0093707C">
              <w:t>organy</w:t>
            </w:r>
            <w:proofErr w:type="spellEnd"/>
            <w:r w:rsidRPr="0093707C">
              <w:t>/</w:t>
            </w:r>
            <w:proofErr w:type="spellStart"/>
            <w:r w:rsidRPr="0093707C">
              <w:t>Outra</w:t>
            </w:r>
            <w:r w:rsidRPr="0093707C">
              <w:t>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instituições</w:t>
            </w:r>
            <w:proofErr w:type="spellEnd"/>
            <w:r w:rsidRPr="0093707C">
              <w:t xml:space="preserve"> e </w:t>
            </w:r>
            <w:proofErr w:type="spellStart"/>
            <w:r w:rsidRPr="0093707C">
              <w:t>outros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órgãos</w:t>
            </w:r>
            <w:proofErr w:type="spellEnd"/>
            <w:r w:rsidRPr="0093707C">
              <w:t>/Alte institu</w:t>
            </w:r>
            <w:r>
              <w:t>ț</w:t>
            </w:r>
            <w:r w:rsidRPr="0093707C">
              <w:t xml:space="preserve">ii </w:t>
            </w:r>
            <w:r>
              <w:t>ș</w:t>
            </w:r>
            <w:r w:rsidRPr="0093707C">
              <w:t>i organe/</w:t>
            </w:r>
            <w:proofErr w:type="spellStart"/>
            <w:r w:rsidRPr="0093707C">
              <w:t>Iné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inštitúcie</w:t>
            </w:r>
            <w:proofErr w:type="spellEnd"/>
            <w:r w:rsidRPr="0093707C">
              <w:t xml:space="preserve"> a </w:t>
            </w:r>
            <w:proofErr w:type="spellStart"/>
            <w:r w:rsidRPr="0093707C">
              <w:t>orgány</w:t>
            </w:r>
            <w:proofErr w:type="spellEnd"/>
            <w:r w:rsidRPr="0093707C">
              <w:t>/</w:t>
            </w:r>
            <w:proofErr w:type="spellStart"/>
            <w:r w:rsidRPr="0093707C">
              <w:t>Muut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toimielimet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ja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elimet</w:t>
            </w:r>
            <w:proofErr w:type="spellEnd"/>
            <w:r w:rsidRPr="0093707C">
              <w:t xml:space="preserve">/Andra </w:t>
            </w:r>
            <w:proofErr w:type="spellStart"/>
            <w:r w:rsidRPr="0093707C">
              <w:t>institutioner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och</w:t>
            </w:r>
            <w:proofErr w:type="spellEnd"/>
            <w:r w:rsidRPr="0093707C">
              <w:t xml:space="preserve"> organ</w:t>
            </w:r>
          </w:p>
        </w:tc>
      </w:tr>
      <w:tr w:rsidR="00160646" w:rsidRPr="0093707C" w14:paraId="5B0A44BA" w14:textId="77777777">
        <w:trPr>
          <w:cantSplit/>
          <w:trHeight w:val="720"/>
        </w:trPr>
        <w:tc>
          <w:tcPr>
            <w:tcW w:w="1701" w:type="dxa"/>
          </w:tcPr>
          <w:p w14:paraId="6983FC35" w14:textId="77777777" w:rsidR="008452E8" w:rsidRPr="0093707C" w:rsidRDefault="008452E8" w:rsidP="00AD4CEB">
            <w:pPr>
              <w:pStyle w:val="AttendancePVTable"/>
            </w:pPr>
          </w:p>
        </w:tc>
        <w:tc>
          <w:tcPr>
            <w:tcW w:w="7371" w:type="dxa"/>
          </w:tcPr>
          <w:p w14:paraId="076F7C90" w14:textId="77777777" w:rsidR="008452E8" w:rsidRPr="0093707C" w:rsidRDefault="008452E8" w:rsidP="00AD4CEB">
            <w:pPr>
              <w:pStyle w:val="AttendancePVTable"/>
            </w:pPr>
          </w:p>
        </w:tc>
      </w:tr>
    </w:tbl>
    <w:p w14:paraId="33FB780D" w14:textId="77777777" w:rsidR="008452E8" w:rsidRPr="0093707C" w:rsidRDefault="008452E8" w:rsidP="005D5A08">
      <w:pPr>
        <w:pStyle w:val="AttendancePV"/>
      </w:pPr>
    </w:p>
    <w:p w14:paraId="51395474" w14:textId="77777777" w:rsidR="008452E8" w:rsidRPr="0093707C" w:rsidRDefault="008452E8" w:rsidP="005D5A08">
      <w:pPr>
        <w:pStyle w:val="AttendancePV"/>
      </w:pPr>
    </w:p>
    <w:p w14:paraId="1F69B5CB" w14:textId="77777777" w:rsidR="0083601E" w:rsidRPr="0093707C" w:rsidRDefault="004D19F2" w:rsidP="005D5A08">
      <w:pPr>
        <w:pStyle w:val="AttendancePV"/>
      </w:pPr>
      <w:r w:rsidRPr="0093707C">
        <w:br w:type="page"/>
      </w: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160646" w:rsidRPr="0093707C" w14:paraId="207556D2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56FE372" w14:textId="77777777" w:rsidR="008452E8" w:rsidRPr="0093707C" w:rsidRDefault="004D19F2" w:rsidP="005F6C89">
            <w:pPr>
              <w:pStyle w:val="AttendancePVTable"/>
            </w:pPr>
            <w:proofErr w:type="spellStart"/>
            <w:r w:rsidRPr="0093707C">
              <w:lastRenderedPageBreak/>
              <w:t>Секретариат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политическите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групи</w:t>
            </w:r>
            <w:proofErr w:type="spellEnd"/>
            <w:r w:rsidRPr="0093707C">
              <w:t>/</w:t>
            </w:r>
            <w:proofErr w:type="spellStart"/>
            <w:r w:rsidRPr="0093707C">
              <w:t>Secretaría</w:t>
            </w:r>
            <w:proofErr w:type="spellEnd"/>
            <w:r w:rsidRPr="0093707C">
              <w:t xml:space="preserve"> de </w:t>
            </w:r>
            <w:proofErr w:type="spellStart"/>
            <w:r w:rsidRPr="0093707C">
              <w:t>los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Grupos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políticos</w:t>
            </w:r>
            <w:proofErr w:type="spellEnd"/>
            <w:r w:rsidRPr="0093707C">
              <w:t>/</w:t>
            </w:r>
            <w:proofErr w:type="spellStart"/>
            <w:r w:rsidRPr="0093707C">
              <w:t>Sekretariát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politických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skupin</w:t>
            </w:r>
            <w:proofErr w:type="spellEnd"/>
            <w:r w:rsidRPr="0093707C">
              <w:t>/</w:t>
            </w:r>
            <w:proofErr w:type="spellStart"/>
            <w:r w:rsidRPr="0093707C">
              <w:t>Gruppernes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sekretariat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Sekretariat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der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Fraktionen</w:t>
            </w:r>
            <w:proofErr w:type="spellEnd"/>
            <w:r w:rsidRPr="0093707C">
              <w:t>/</w:t>
            </w:r>
            <w:proofErr w:type="spellStart"/>
            <w:r w:rsidRPr="0093707C">
              <w:t>Fraktsioonide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sekretariaat</w:t>
            </w:r>
            <w:proofErr w:type="spellEnd"/>
            <w:r w:rsidRPr="0093707C">
              <w:t>/</w:t>
            </w:r>
            <w:proofErr w:type="spellStart"/>
            <w:r w:rsidRPr="0093707C">
              <w:t>Γρ</w:t>
            </w:r>
            <w:proofErr w:type="spellEnd"/>
            <w:r w:rsidRPr="0093707C">
              <w:t xml:space="preserve">αμματεία </w:t>
            </w:r>
            <w:proofErr w:type="spellStart"/>
            <w:r w:rsidRPr="0093707C">
              <w:t>των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Πολιτικών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Ομάδων</w:t>
            </w:r>
            <w:proofErr w:type="spellEnd"/>
            <w:r w:rsidRPr="0093707C">
              <w:t>/</w:t>
            </w:r>
            <w:proofErr w:type="spellStart"/>
            <w:r w:rsidRPr="0093707C">
              <w:t>Secretariats</w:t>
            </w:r>
            <w:proofErr w:type="spellEnd"/>
            <w:r w:rsidRPr="0093707C">
              <w:t xml:space="preserve"> of political </w:t>
            </w:r>
            <w:proofErr w:type="spellStart"/>
            <w:r w:rsidRPr="0093707C">
              <w:t>groups</w:t>
            </w:r>
            <w:proofErr w:type="spellEnd"/>
            <w:r w:rsidRPr="0093707C">
              <w:t>/</w:t>
            </w:r>
            <w:proofErr w:type="spellStart"/>
            <w:r w:rsidRPr="0093707C">
              <w:t>Secrétariat</w:t>
            </w:r>
            <w:proofErr w:type="spellEnd"/>
            <w:r w:rsidRPr="0093707C">
              <w:t xml:space="preserve"> des </w:t>
            </w:r>
            <w:proofErr w:type="spellStart"/>
            <w:r w:rsidRPr="0093707C">
              <w:t>groupes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politiques</w:t>
            </w:r>
            <w:proofErr w:type="spellEnd"/>
            <w:r w:rsidRPr="0093707C">
              <w:t>/</w:t>
            </w:r>
            <w:proofErr w:type="spellStart"/>
            <w:r w:rsidRPr="0093707C">
              <w:t>Tajništva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klubova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zastupnika</w:t>
            </w:r>
            <w:proofErr w:type="spellEnd"/>
            <w:r w:rsidRPr="0093707C">
              <w:t>/</w:t>
            </w:r>
            <w:proofErr w:type="spellStart"/>
            <w:r w:rsidRPr="0093707C">
              <w:t>Segreteria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gruppi</w:t>
            </w:r>
            <w:proofErr w:type="spellEnd"/>
            <w:r w:rsidRPr="0093707C">
              <w:t xml:space="preserve"> politici/</w:t>
            </w:r>
            <w:proofErr w:type="spellStart"/>
            <w:r w:rsidRPr="0093707C">
              <w:t>Politisko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grupu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sekretariāts</w:t>
            </w:r>
            <w:proofErr w:type="spellEnd"/>
            <w:r w:rsidRPr="0093707C">
              <w:t>/</w:t>
            </w:r>
            <w:proofErr w:type="spellStart"/>
            <w:r w:rsidRPr="0093707C">
              <w:t>Frakcijų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sekretoriai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Képviselőcsoportok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titkársága</w:t>
            </w:r>
            <w:proofErr w:type="spellEnd"/>
            <w:r w:rsidRPr="0093707C">
              <w:t>/</w:t>
            </w:r>
            <w:proofErr w:type="spellStart"/>
            <w:r w:rsidRPr="0093707C">
              <w:t>Segretarjat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gruppi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politiċi</w:t>
            </w:r>
            <w:proofErr w:type="spellEnd"/>
            <w:r w:rsidRPr="0093707C">
              <w:t>/</w:t>
            </w:r>
            <w:proofErr w:type="spellStart"/>
            <w:r w:rsidRPr="0093707C">
              <w:t>Fractiesecretariaten</w:t>
            </w:r>
            <w:proofErr w:type="spellEnd"/>
            <w:r w:rsidRPr="0093707C">
              <w:t>/</w:t>
            </w:r>
            <w:proofErr w:type="spellStart"/>
            <w:r w:rsidRPr="0093707C">
              <w:t>Sekretariat</w:t>
            </w:r>
            <w:proofErr w:type="spellEnd"/>
            <w:r w:rsidRPr="0093707C">
              <w:t xml:space="preserve"> Grup </w:t>
            </w:r>
            <w:proofErr w:type="spellStart"/>
            <w:r w:rsidRPr="0093707C">
              <w:t>Politycznych</w:t>
            </w:r>
            <w:proofErr w:type="spellEnd"/>
            <w:r w:rsidRPr="0093707C">
              <w:t>/</w:t>
            </w:r>
            <w:proofErr w:type="spellStart"/>
            <w:r w:rsidRPr="0093707C">
              <w:t>Secretariado</w:t>
            </w:r>
            <w:proofErr w:type="spellEnd"/>
            <w:r w:rsidRPr="0093707C">
              <w:t xml:space="preserve"> dos </w:t>
            </w:r>
            <w:proofErr w:type="spellStart"/>
            <w:r w:rsidRPr="0093707C">
              <w:t>grupos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políticos</w:t>
            </w:r>
            <w:proofErr w:type="spellEnd"/>
            <w:r w:rsidRPr="0093707C">
              <w:t>/Secretariate grupuri politice/</w:t>
            </w:r>
            <w:proofErr w:type="spellStart"/>
            <w:r w:rsidRPr="0093707C">
              <w:t>Sekretariát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politických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skupín</w:t>
            </w:r>
            <w:proofErr w:type="spellEnd"/>
            <w:r w:rsidRPr="0093707C">
              <w:t>/</w:t>
            </w:r>
            <w:proofErr w:type="spellStart"/>
            <w:r w:rsidRPr="0093707C">
              <w:t>Sekretariat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političnih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skupin</w:t>
            </w:r>
            <w:proofErr w:type="spellEnd"/>
            <w:r w:rsidRPr="0093707C">
              <w:t>/</w:t>
            </w:r>
            <w:proofErr w:type="spellStart"/>
            <w:r w:rsidRPr="0093707C">
              <w:t>Poliittisten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ryhmien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sihteeristöt</w:t>
            </w:r>
            <w:proofErr w:type="spellEnd"/>
            <w:r w:rsidRPr="0093707C">
              <w:t>/ De </w:t>
            </w:r>
            <w:proofErr w:type="spellStart"/>
            <w:r w:rsidRPr="0093707C">
              <w:t>politiska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gruppernas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sekretariat</w:t>
            </w:r>
            <w:proofErr w:type="spellEnd"/>
          </w:p>
        </w:tc>
      </w:tr>
      <w:tr w:rsidR="00160646" w:rsidRPr="0093707C" w14:paraId="77A0F8F3" w14:textId="77777777">
        <w:trPr>
          <w:cantSplit/>
        </w:trPr>
        <w:tc>
          <w:tcPr>
            <w:tcW w:w="1701" w:type="dxa"/>
            <w:shd w:val="clear" w:color="auto" w:fill="FFFFFF"/>
          </w:tcPr>
          <w:p w14:paraId="509077ED" w14:textId="77777777" w:rsidR="008452E8" w:rsidRPr="0093707C" w:rsidRDefault="004D19F2" w:rsidP="00A66B35">
            <w:pPr>
              <w:pStyle w:val="AttendancePVTable"/>
            </w:pPr>
            <w:r w:rsidRPr="0093707C">
              <w:t>PPE</w:t>
            </w:r>
          </w:p>
          <w:p w14:paraId="51559D6F" w14:textId="77777777" w:rsidR="008452E8" w:rsidRPr="0093707C" w:rsidRDefault="004D19F2" w:rsidP="00A66B35">
            <w:pPr>
              <w:pStyle w:val="AttendancePVTable"/>
            </w:pPr>
            <w:r w:rsidRPr="0093707C">
              <w:t>S&amp;D</w:t>
            </w:r>
          </w:p>
          <w:p w14:paraId="5C857919" w14:textId="77777777" w:rsidR="00D96911" w:rsidRPr="0093707C" w:rsidRDefault="004D19F2" w:rsidP="00D96911">
            <w:pPr>
              <w:pStyle w:val="AttendancePVTable"/>
            </w:pPr>
            <w:proofErr w:type="spellStart"/>
            <w:r w:rsidRPr="0093707C">
              <w:t>PfE</w:t>
            </w:r>
            <w:proofErr w:type="spellEnd"/>
          </w:p>
          <w:p w14:paraId="0783A2C1" w14:textId="77777777" w:rsidR="00D96911" w:rsidRPr="0093707C" w:rsidRDefault="004D19F2" w:rsidP="00D96911">
            <w:pPr>
              <w:pStyle w:val="AttendancePVTable"/>
            </w:pPr>
            <w:r w:rsidRPr="0093707C">
              <w:t>ECR</w:t>
            </w:r>
          </w:p>
          <w:p w14:paraId="60078474" w14:textId="77777777" w:rsidR="00A5325A" w:rsidRPr="0093707C" w:rsidRDefault="004D19F2" w:rsidP="00A66B35">
            <w:pPr>
              <w:pStyle w:val="AttendancePVTable"/>
            </w:pPr>
            <w:proofErr w:type="spellStart"/>
            <w:r w:rsidRPr="0093707C">
              <w:t>Renew</w:t>
            </w:r>
            <w:proofErr w:type="spellEnd"/>
          </w:p>
          <w:p w14:paraId="1B7134C7" w14:textId="77777777" w:rsidR="00A5325A" w:rsidRPr="0093707C" w:rsidRDefault="004D19F2" w:rsidP="006D6EB9">
            <w:pPr>
              <w:pStyle w:val="AttendancePVTable"/>
            </w:pPr>
            <w:proofErr w:type="spellStart"/>
            <w:r w:rsidRPr="0093707C">
              <w:t>Verts</w:t>
            </w:r>
            <w:proofErr w:type="spellEnd"/>
            <w:r w:rsidRPr="0093707C">
              <w:t>/ALE</w:t>
            </w:r>
          </w:p>
          <w:p w14:paraId="61027994" w14:textId="77777777" w:rsidR="008452E8" w:rsidRPr="0093707C" w:rsidRDefault="004D19F2" w:rsidP="00A66B35">
            <w:pPr>
              <w:pStyle w:val="AttendancePVTable"/>
            </w:pPr>
            <w:r w:rsidRPr="0093707C">
              <w:t>The Left</w:t>
            </w:r>
          </w:p>
          <w:p w14:paraId="36FF00F4" w14:textId="77777777" w:rsidR="00DD11C0" w:rsidRPr="0093707C" w:rsidRDefault="004D19F2" w:rsidP="00DD11C0">
            <w:pPr>
              <w:pStyle w:val="AttendancePVTable"/>
            </w:pPr>
            <w:r w:rsidRPr="0093707C">
              <w:t>ESN</w:t>
            </w:r>
          </w:p>
          <w:p w14:paraId="6FD4507A" w14:textId="77777777" w:rsidR="008452E8" w:rsidRPr="0093707C" w:rsidRDefault="004D19F2" w:rsidP="00A66B35">
            <w:pPr>
              <w:pStyle w:val="AttendancePVTable"/>
            </w:pPr>
            <w:r w:rsidRPr="0093707C">
              <w:t>NI</w:t>
            </w:r>
          </w:p>
        </w:tc>
        <w:tc>
          <w:tcPr>
            <w:tcW w:w="7371" w:type="dxa"/>
            <w:shd w:val="clear" w:color="auto" w:fill="FFFFFF"/>
          </w:tcPr>
          <w:p w14:paraId="3F204F3B" w14:textId="77777777" w:rsidR="008452E8" w:rsidRPr="0093707C" w:rsidRDefault="008452E8" w:rsidP="00A66B35">
            <w:pPr>
              <w:pStyle w:val="AttendancePVTable"/>
            </w:pPr>
          </w:p>
          <w:p w14:paraId="558C6E76" w14:textId="77777777" w:rsidR="008452E8" w:rsidRPr="0093707C" w:rsidRDefault="008452E8" w:rsidP="00A66B35">
            <w:pPr>
              <w:pStyle w:val="AttendancePVTable"/>
            </w:pPr>
          </w:p>
          <w:p w14:paraId="07769184" w14:textId="77777777" w:rsidR="008452E8" w:rsidRPr="0093707C" w:rsidRDefault="008452E8" w:rsidP="00A66B35">
            <w:pPr>
              <w:pStyle w:val="AttendancePVTable"/>
            </w:pPr>
          </w:p>
          <w:p w14:paraId="6AB936F6" w14:textId="77777777" w:rsidR="008452E8" w:rsidRPr="0093707C" w:rsidRDefault="008452E8" w:rsidP="00A66B35">
            <w:pPr>
              <w:pStyle w:val="AttendancePVTable"/>
            </w:pPr>
          </w:p>
          <w:p w14:paraId="5E7E7C8B" w14:textId="77777777" w:rsidR="008452E8" w:rsidRPr="0093707C" w:rsidRDefault="008452E8" w:rsidP="00A66B35">
            <w:pPr>
              <w:pStyle w:val="AttendancePVTable"/>
            </w:pPr>
          </w:p>
          <w:p w14:paraId="357CC008" w14:textId="77777777" w:rsidR="008452E8" w:rsidRPr="0093707C" w:rsidRDefault="008452E8" w:rsidP="00A66B35">
            <w:pPr>
              <w:pStyle w:val="AttendancePVTable"/>
            </w:pPr>
          </w:p>
          <w:p w14:paraId="0DDFBD17" w14:textId="77777777" w:rsidR="008452E8" w:rsidRPr="0093707C" w:rsidRDefault="008452E8" w:rsidP="00A66B35">
            <w:pPr>
              <w:pStyle w:val="AttendancePVTable"/>
            </w:pPr>
          </w:p>
          <w:p w14:paraId="5B65C816" w14:textId="77777777" w:rsidR="00DD11C0" w:rsidRPr="0093707C" w:rsidRDefault="00DD11C0" w:rsidP="00DD11C0">
            <w:pPr>
              <w:pStyle w:val="AttendancePVTable"/>
            </w:pPr>
          </w:p>
          <w:p w14:paraId="6AB9DEB0" w14:textId="77777777" w:rsidR="0006514D" w:rsidRPr="0093707C" w:rsidRDefault="0006514D" w:rsidP="000D1273">
            <w:pPr>
              <w:pStyle w:val="AttendancePVTable"/>
            </w:pPr>
          </w:p>
        </w:tc>
      </w:tr>
    </w:tbl>
    <w:p w14:paraId="757B7B82" w14:textId="77777777" w:rsidR="00DB5CC6" w:rsidRPr="0093707C" w:rsidRDefault="00DB5CC6" w:rsidP="005D5A08">
      <w:pPr>
        <w:pStyle w:val="AttendancePV"/>
      </w:pPr>
    </w:p>
    <w:p w14:paraId="1D3E2689" w14:textId="77777777" w:rsidR="0083601E" w:rsidRPr="0093707C" w:rsidRDefault="0083601E" w:rsidP="005D5A08">
      <w:pPr>
        <w:pStyle w:val="AttendancePV"/>
      </w:pPr>
    </w:p>
    <w:p w14:paraId="7459166E" w14:textId="77777777" w:rsidR="0083601E" w:rsidRPr="0093707C" w:rsidRDefault="0083601E" w:rsidP="005D5A08">
      <w:pPr>
        <w:pStyle w:val="AttendancePV"/>
      </w:pP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160646" w:rsidRPr="0093707C" w14:paraId="5CFA1F3E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8BE70CD" w14:textId="68E8678A" w:rsidR="008452E8" w:rsidRPr="0093707C" w:rsidRDefault="004D19F2" w:rsidP="00AD4CEB">
            <w:pPr>
              <w:pStyle w:val="AttendancePVTable"/>
            </w:pPr>
            <w:r w:rsidRPr="0093707C">
              <w:br w:type="page"/>
            </w:r>
            <w:proofErr w:type="spellStart"/>
            <w:r w:rsidRPr="0093707C">
              <w:t>Кабинет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председателя</w:t>
            </w:r>
            <w:proofErr w:type="spellEnd"/>
            <w:r w:rsidRPr="0093707C">
              <w:t>/</w:t>
            </w:r>
            <w:proofErr w:type="spellStart"/>
            <w:r w:rsidRPr="0093707C">
              <w:t>Gabinete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Presidente</w:t>
            </w:r>
            <w:proofErr w:type="spellEnd"/>
            <w:r w:rsidRPr="0093707C">
              <w:t>/</w:t>
            </w:r>
            <w:proofErr w:type="spellStart"/>
            <w:r w:rsidRPr="0093707C">
              <w:t>Kancelář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předsedy</w:t>
            </w:r>
            <w:proofErr w:type="spellEnd"/>
            <w:r w:rsidRPr="0093707C">
              <w:t>/</w:t>
            </w:r>
            <w:proofErr w:type="spellStart"/>
            <w:r w:rsidRPr="0093707C">
              <w:t>Formandens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</w:t>
            </w:r>
            <w:proofErr w:type="spellEnd"/>
            <w:r w:rsidRPr="0093707C">
              <w:t>/</w:t>
            </w:r>
            <w:proofErr w:type="spellStart"/>
            <w:r w:rsidRPr="0093707C">
              <w:t>Kabinett</w:t>
            </w:r>
            <w:proofErr w:type="spellEnd"/>
            <w:r w:rsidRPr="0093707C">
              <w:t xml:space="preserve"> des </w:t>
            </w:r>
            <w:proofErr w:type="spellStart"/>
            <w:r w:rsidRPr="0093707C">
              <w:t>Präsidenten</w:t>
            </w:r>
            <w:proofErr w:type="spellEnd"/>
            <w:r w:rsidRPr="0093707C">
              <w:t>/</w:t>
            </w:r>
            <w:proofErr w:type="spellStart"/>
            <w:r w:rsidRPr="0093707C">
              <w:t>Presidendi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kantselei</w:t>
            </w:r>
            <w:proofErr w:type="spellEnd"/>
            <w:r w:rsidRPr="0093707C">
              <w:t>/</w:t>
            </w:r>
            <w:proofErr w:type="spellStart"/>
            <w:r w:rsidRPr="0093707C">
              <w:t>Γρ</w:t>
            </w:r>
            <w:proofErr w:type="spellEnd"/>
            <w:r w:rsidRPr="0093707C">
              <w:t xml:space="preserve">αφείο </w:t>
            </w:r>
            <w:proofErr w:type="spellStart"/>
            <w:r w:rsidRPr="0093707C">
              <w:t>του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Προέδρου</w:t>
            </w:r>
            <w:proofErr w:type="spellEnd"/>
            <w:r w:rsidRPr="0093707C">
              <w:t>/</w:t>
            </w:r>
            <w:proofErr w:type="spellStart"/>
            <w:r w:rsidRPr="0093707C">
              <w:t>President's</w:t>
            </w:r>
            <w:proofErr w:type="spellEnd"/>
            <w:r w:rsidRPr="0093707C">
              <w:t xml:space="preserve"> Office/Cabinet du </w:t>
            </w:r>
            <w:proofErr w:type="spellStart"/>
            <w:r w:rsidRPr="0093707C">
              <w:t>Président</w:t>
            </w:r>
            <w:proofErr w:type="spellEnd"/>
            <w:r w:rsidRPr="0093707C">
              <w:t>/</w:t>
            </w:r>
            <w:proofErr w:type="spellStart"/>
            <w:r w:rsidRPr="0093707C">
              <w:t>Ured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predsjednika</w:t>
            </w:r>
            <w:proofErr w:type="spellEnd"/>
            <w:r w:rsidRPr="0093707C">
              <w:t>/</w:t>
            </w:r>
            <w:proofErr w:type="spellStart"/>
            <w:r w:rsidRPr="0093707C">
              <w:t>Gabinetto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Presidente</w:t>
            </w:r>
            <w:proofErr w:type="spellEnd"/>
            <w:r w:rsidRPr="0093707C">
              <w:t>/</w:t>
            </w:r>
            <w:proofErr w:type="spellStart"/>
            <w:r w:rsidRPr="0093707C">
              <w:t>Priekšsēdētāja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kabinets</w:t>
            </w:r>
            <w:proofErr w:type="spellEnd"/>
            <w:r w:rsidRPr="0093707C">
              <w:t>/</w:t>
            </w:r>
            <w:proofErr w:type="spellStart"/>
            <w:r w:rsidRPr="0093707C">
              <w:t>Pirmininko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kabinetas</w:t>
            </w:r>
            <w:proofErr w:type="spellEnd"/>
            <w:r w:rsidRPr="0093707C">
              <w:t>/</w:t>
            </w:r>
            <w:proofErr w:type="spellStart"/>
            <w:r w:rsidRPr="0093707C">
              <w:t>Elnöki</w:t>
            </w:r>
            <w:proofErr w:type="spellEnd"/>
            <w:r w:rsidRPr="0093707C">
              <w:t> </w:t>
            </w:r>
            <w:proofErr w:type="spellStart"/>
            <w:r w:rsidRPr="0093707C">
              <w:t>hivatal</w:t>
            </w:r>
            <w:proofErr w:type="spellEnd"/>
            <w:r w:rsidRPr="0093707C">
              <w:t>/</w:t>
            </w:r>
            <w:proofErr w:type="spellStart"/>
            <w:r w:rsidRPr="0093707C">
              <w:t>Kabinett</w:t>
            </w:r>
            <w:proofErr w:type="spellEnd"/>
            <w:r w:rsidRPr="0093707C">
              <w:t> tal-</w:t>
            </w:r>
            <w:proofErr w:type="spellStart"/>
            <w:r w:rsidRPr="0093707C">
              <w:t>President</w:t>
            </w:r>
            <w:proofErr w:type="spellEnd"/>
            <w:r w:rsidRPr="0093707C">
              <w:t>/</w:t>
            </w:r>
            <w:proofErr w:type="spellStart"/>
            <w:r w:rsidRPr="0093707C">
              <w:t>Kabinet</w:t>
            </w:r>
            <w:proofErr w:type="spellEnd"/>
            <w:r w:rsidRPr="0093707C">
              <w:t xml:space="preserve"> van de </w:t>
            </w:r>
            <w:proofErr w:type="spellStart"/>
            <w:r w:rsidRPr="0093707C">
              <w:t>Voorzitter</w:t>
            </w:r>
            <w:proofErr w:type="spellEnd"/>
            <w:r w:rsidRPr="0093707C">
              <w:t>/</w:t>
            </w:r>
            <w:proofErr w:type="spellStart"/>
            <w:r w:rsidRPr="0093707C">
              <w:t>Gabinet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Przewodniczącego</w:t>
            </w:r>
            <w:proofErr w:type="spellEnd"/>
            <w:r w:rsidRPr="0093707C">
              <w:t>/</w:t>
            </w:r>
            <w:proofErr w:type="spellStart"/>
            <w:r w:rsidRPr="0093707C">
              <w:t>Gabinete</w:t>
            </w:r>
            <w:proofErr w:type="spellEnd"/>
            <w:r w:rsidRPr="0093707C">
              <w:t xml:space="preserve"> do Presidente/Cabinet Pre</w:t>
            </w:r>
            <w:r>
              <w:t>ș</w:t>
            </w:r>
            <w:r w:rsidRPr="0093707C">
              <w:t xml:space="preserve">edinte/Kancelária predsedu/Urad predsednika/Puhemiehen </w:t>
            </w:r>
            <w:proofErr w:type="spellStart"/>
            <w:r w:rsidRPr="0093707C">
              <w:t>kabinetti</w:t>
            </w:r>
            <w:proofErr w:type="spellEnd"/>
            <w:r w:rsidRPr="0093707C">
              <w:t>/</w:t>
            </w:r>
            <w:proofErr w:type="spellStart"/>
            <w:r w:rsidRPr="0093707C">
              <w:t>Talmannens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kansli</w:t>
            </w:r>
            <w:proofErr w:type="spellEnd"/>
          </w:p>
        </w:tc>
      </w:tr>
      <w:tr w:rsidR="00160646" w:rsidRPr="0093707C" w14:paraId="0A3E18DC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028D8543" w14:textId="77777777" w:rsidR="008452E8" w:rsidRPr="0093707C" w:rsidRDefault="008452E8" w:rsidP="00AD4CEB">
            <w:pPr>
              <w:pStyle w:val="AttendancePVTable"/>
            </w:pPr>
          </w:p>
        </w:tc>
      </w:tr>
      <w:tr w:rsidR="00160646" w:rsidRPr="0093707C" w14:paraId="0D490051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0B4C6846" w14:textId="77777777" w:rsidR="008452E8" w:rsidRPr="0093707C" w:rsidRDefault="004D19F2" w:rsidP="002467F2">
            <w:pPr>
              <w:pStyle w:val="AttendancePVTable"/>
            </w:pPr>
            <w:proofErr w:type="spellStart"/>
            <w:r w:rsidRPr="0093707C">
              <w:t>Кабинет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генералния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секретар</w:t>
            </w:r>
            <w:proofErr w:type="spellEnd"/>
            <w:r w:rsidRPr="0093707C">
              <w:t>/</w:t>
            </w:r>
            <w:proofErr w:type="spellStart"/>
            <w:r w:rsidRPr="0093707C">
              <w:t>Gabinete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Secretario</w:t>
            </w:r>
            <w:proofErr w:type="spellEnd"/>
            <w:r w:rsidRPr="0093707C">
              <w:t xml:space="preserve"> General/</w:t>
            </w:r>
            <w:proofErr w:type="spellStart"/>
            <w:r w:rsidRPr="0093707C">
              <w:t>Kancelář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generálního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tajemníka</w:t>
            </w:r>
            <w:proofErr w:type="spellEnd"/>
            <w:r w:rsidRPr="0093707C">
              <w:t>/</w:t>
            </w:r>
            <w:proofErr w:type="spellStart"/>
            <w:r w:rsidRPr="0093707C">
              <w:t>Generalsekretærens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Kabinett</w:t>
            </w:r>
            <w:proofErr w:type="spellEnd"/>
            <w:r w:rsidRPr="0093707C">
              <w:t xml:space="preserve"> des </w:t>
            </w:r>
            <w:proofErr w:type="spellStart"/>
            <w:r w:rsidRPr="0093707C">
              <w:t>Generalsekretärs</w:t>
            </w:r>
            <w:proofErr w:type="spellEnd"/>
            <w:r w:rsidRPr="0093707C">
              <w:t>/</w:t>
            </w:r>
            <w:proofErr w:type="spellStart"/>
            <w:r w:rsidRPr="0093707C">
              <w:t>Peasekretäri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büroo</w:t>
            </w:r>
            <w:proofErr w:type="spellEnd"/>
            <w:r w:rsidRPr="0093707C">
              <w:t>/</w:t>
            </w:r>
            <w:proofErr w:type="spellStart"/>
            <w:r w:rsidRPr="0093707C">
              <w:t>Γρ</w:t>
            </w:r>
            <w:proofErr w:type="spellEnd"/>
            <w:r w:rsidRPr="0093707C">
              <w:t xml:space="preserve">αφείο του </w:t>
            </w:r>
            <w:proofErr w:type="spellStart"/>
            <w:r w:rsidRPr="0093707C">
              <w:t>Γενικού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Γρ</w:t>
            </w:r>
            <w:proofErr w:type="spellEnd"/>
            <w:r w:rsidRPr="0093707C">
              <w:t xml:space="preserve">αμματέα/Secretary-General's Office/Cabinet du </w:t>
            </w:r>
            <w:proofErr w:type="spellStart"/>
            <w:r w:rsidRPr="0093707C">
              <w:t>secrétaire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général</w:t>
            </w:r>
            <w:proofErr w:type="spellEnd"/>
            <w:r w:rsidRPr="0093707C">
              <w:t>/</w:t>
            </w:r>
            <w:proofErr w:type="spellStart"/>
            <w:r w:rsidRPr="0093707C">
              <w:t>Ured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glavnog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tajnika</w:t>
            </w:r>
            <w:proofErr w:type="spellEnd"/>
            <w:r w:rsidRPr="0093707C">
              <w:t>/</w:t>
            </w:r>
            <w:proofErr w:type="spellStart"/>
            <w:r w:rsidRPr="0093707C">
              <w:t>Gabinetto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del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Segretario</w:t>
            </w:r>
            <w:proofErr w:type="spellEnd"/>
            <w:r w:rsidRPr="0093707C">
              <w:t xml:space="preserve"> generale/</w:t>
            </w:r>
            <w:proofErr w:type="spellStart"/>
            <w:r w:rsidRPr="0093707C">
              <w:t>Ģenerālsekretāra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kabinets</w:t>
            </w:r>
            <w:proofErr w:type="spellEnd"/>
            <w:r w:rsidRPr="0093707C">
              <w:t>/</w:t>
            </w:r>
            <w:proofErr w:type="spellStart"/>
            <w:r w:rsidRPr="0093707C">
              <w:t>Generalinio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sekretoriaus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kabinetas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Főtitkári</w:t>
            </w:r>
            <w:proofErr w:type="spellEnd"/>
            <w:r w:rsidRPr="0093707C">
              <w:t> </w:t>
            </w:r>
            <w:proofErr w:type="spellStart"/>
            <w:r w:rsidRPr="0093707C">
              <w:t>hivatal</w:t>
            </w:r>
            <w:proofErr w:type="spellEnd"/>
            <w:r w:rsidRPr="0093707C">
              <w:t>/</w:t>
            </w:r>
            <w:proofErr w:type="spellStart"/>
            <w:r w:rsidRPr="0093707C">
              <w:t>Kabinett</w:t>
            </w:r>
            <w:proofErr w:type="spellEnd"/>
            <w:r w:rsidRPr="0093707C">
              <w:t xml:space="preserve"> tas-</w:t>
            </w:r>
            <w:proofErr w:type="spellStart"/>
            <w:r w:rsidRPr="0093707C">
              <w:t>Segretarju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Ġenerali</w:t>
            </w:r>
            <w:proofErr w:type="spellEnd"/>
            <w:r w:rsidRPr="0093707C">
              <w:t>/</w:t>
            </w:r>
            <w:proofErr w:type="spellStart"/>
            <w:r w:rsidRPr="0093707C">
              <w:t>Kabinet</w:t>
            </w:r>
            <w:proofErr w:type="spellEnd"/>
            <w:r w:rsidRPr="0093707C">
              <w:t xml:space="preserve"> van de </w:t>
            </w:r>
            <w:proofErr w:type="spellStart"/>
            <w:r w:rsidRPr="0093707C">
              <w:t>secretaris-generaal</w:t>
            </w:r>
            <w:proofErr w:type="spellEnd"/>
            <w:r w:rsidRPr="0093707C">
              <w:t>/</w:t>
            </w:r>
            <w:proofErr w:type="spellStart"/>
            <w:r w:rsidRPr="0093707C">
              <w:t>Gabinet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Sekretarza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Generalnego</w:t>
            </w:r>
            <w:proofErr w:type="spellEnd"/>
            <w:r w:rsidRPr="0093707C">
              <w:t>/</w:t>
            </w:r>
            <w:proofErr w:type="spellStart"/>
            <w:r w:rsidRPr="0093707C">
              <w:t>Gabinete</w:t>
            </w:r>
            <w:proofErr w:type="spellEnd"/>
            <w:r w:rsidRPr="0093707C">
              <w:t xml:space="preserve"> do </w:t>
            </w:r>
            <w:proofErr w:type="spellStart"/>
            <w:r w:rsidRPr="0093707C">
              <w:t>Secretário-Geral</w:t>
            </w:r>
            <w:proofErr w:type="spellEnd"/>
            <w:r w:rsidRPr="0093707C">
              <w:t>/Cabinet Secretar General/</w:t>
            </w:r>
            <w:proofErr w:type="spellStart"/>
            <w:r w:rsidRPr="0093707C">
              <w:t>Kancelária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generálneho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tajomníka</w:t>
            </w:r>
            <w:proofErr w:type="spellEnd"/>
            <w:r w:rsidRPr="0093707C">
              <w:t>/</w:t>
            </w:r>
            <w:proofErr w:type="spellStart"/>
            <w:r w:rsidRPr="0093707C">
              <w:t>Urad</w:t>
            </w:r>
            <w:proofErr w:type="spellEnd"/>
            <w:r w:rsidRPr="0093707C">
              <w:t> </w:t>
            </w:r>
            <w:proofErr w:type="spellStart"/>
            <w:r w:rsidRPr="0093707C">
              <w:t>generalnega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sekretarja</w:t>
            </w:r>
            <w:proofErr w:type="spellEnd"/>
            <w:r w:rsidRPr="0093707C">
              <w:t>/</w:t>
            </w:r>
            <w:proofErr w:type="spellStart"/>
            <w:r w:rsidRPr="0093707C">
              <w:t>Pääsihteerin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kabinetti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Generalsekretera</w:t>
            </w:r>
            <w:r w:rsidRPr="0093707C">
              <w:t>rens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kansli</w:t>
            </w:r>
            <w:proofErr w:type="spellEnd"/>
          </w:p>
        </w:tc>
      </w:tr>
      <w:tr w:rsidR="00160646" w:rsidRPr="0093707C" w14:paraId="786D68F7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449DE52B" w14:textId="77777777" w:rsidR="008452E8" w:rsidRPr="0093707C" w:rsidRDefault="008452E8" w:rsidP="00AD4CEB">
            <w:pPr>
              <w:pStyle w:val="AttendancePVTable"/>
            </w:pPr>
          </w:p>
        </w:tc>
      </w:tr>
      <w:tr w:rsidR="00160646" w:rsidRPr="0093707C" w14:paraId="556AF6E9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860D228" w14:textId="00D12F11" w:rsidR="008452E8" w:rsidRPr="0093707C" w:rsidRDefault="004D19F2" w:rsidP="00AD4CEB">
            <w:pPr>
              <w:pStyle w:val="AttendancePVTable"/>
            </w:pPr>
            <w:proofErr w:type="spellStart"/>
            <w:r w:rsidRPr="0093707C">
              <w:t>Генерална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дирекция</w:t>
            </w:r>
            <w:proofErr w:type="spellEnd"/>
            <w:r w:rsidRPr="0093707C">
              <w:t>/</w:t>
            </w:r>
            <w:proofErr w:type="spellStart"/>
            <w:r w:rsidRPr="0093707C">
              <w:t>Dirección</w:t>
            </w:r>
            <w:proofErr w:type="spellEnd"/>
            <w:r w:rsidRPr="0093707C">
              <w:t xml:space="preserve"> General/</w:t>
            </w:r>
            <w:proofErr w:type="spellStart"/>
            <w:r w:rsidRPr="0093707C">
              <w:t>Generální</w:t>
            </w:r>
            <w:proofErr w:type="spellEnd"/>
            <w:r w:rsidRPr="0093707C">
              <w:t xml:space="preserve"> ředitelství/Generaldirektorat/Generaldirektion/Peadirektoraat/Γενική </w:t>
            </w:r>
            <w:proofErr w:type="spellStart"/>
            <w:r w:rsidRPr="0093707C">
              <w:t>Διεύθυνση</w:t>
            </w:r>
            <w:proofErr w:type="spellEnd"/>
            <w:r w:rsidRPr="0093707C">
              <w:t>/ Directorate-General/</w:t>
            </w:r>
            <w:proofErr w:type="spellStart"/>
            <w:r w:rsidRPr="0093707C">
              <w:t>Direction</w:t>
            </w:r>
            <w:proofErr w:type="spellEnd"/>
            <w:r w:rsidRPr="0093707C">
              <w:t> </w:t>
            </w:r>
            <w:proofErr w:type="spellStart"/>
            <w:r w:rsidRPr="0093707C">
              <w:t>générale</w:t>
            </w:r>
            <w:proofErr w:type="spellEnd"/>
            <w:r w:rsidRPr="0093707C">
              <w:t>/</w:t>
            </w:r>
            <w:proofErr w:type="spellStart"/>
            <w:r w:rsidRPr="0093707C">
              <w:t>Glavna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uprava</w:t>
            </w:r>
            <w:proofErr w:type="spellEnd"/>
            <w:r w:rsidRPr="0093707C">
              <w:t>/</w:t>
            </w:r>
            <w:proofErr w:type="spellStart"/>
            <w:r w:rsidRPr="0093707C">
              <w:t>Direzione</w:t>
            </w:r>
            <w:proofErr w:type="spellEnd"/>
            <w:r w:rsidRPr="0093707C">
              <w:t xml:space="preserve"> generale/</w:t>
            </w:r>
            <w:proofErr w:type="spellStart"/>
            <w:r w:rsidRPr="0093707C">
              <w:t>Ģenerāldirektorāts</w:t>
            </w:r>
            <w:proofErr w:type="spellEnd"/>
            <w:r w:rsidRPr="0093707C">
              <w:t>/</w:t>
            </w:r>
            <w:proofErr w:type="spellStart"/>
            <w:r w:rsidRPr="0093707C">
              <w:t>Generalinis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direktoratas</w:t>
            </w:r>
            <w:proofErr w:type="spellEnd"/>
            <w:r w:rsidRPr="0093707C">
              <w:t>/</w:t>
            </w:r>
            <w:proofErr w:type="spellStart"/>
            <w:r w:rsidRPr="0093707C">
              <w:t>Főigazgatóság</w:t>
            </w:r>
            <w:proofErr w:type="spellEnd"/>
            <w:r w:rsidRPr="0093707C">
              <w:t xml:space="preserve">/ </w:t>
            </w:r>
            <w:proofErr w:type="spellStart"/>
            <w:r w:rsidRPr="0093707C">
              <w:t>Direttorat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Ġenerali</w:t>
            </w:r>
            <w:proofErr w:type="spellEnd"/>
            <w:r w:rsidRPr="0093707C">
              <w:t>/</w:t>
            </w:r>
            <w:proofErr w:type="spellStart"/>
            <w:r w:rsidRPr="0093707C">
              <w:t>Directoraten</w:t>
            </w:r>
            <w:r w:rsidRPr="0093707C">
              <w:noBreakHyphen/>
              <w:t>generaal</w:t>
            </w:r>
            <w:proofErr w:type="spellEnd"/>
            <w:r w:rsidRPr="0093707C">
              <w:t>/</w:t>
            </w:r>
            <w:proofErr w:type="spellStart"/>
            <w:r w:rsidRPr="0093707C">
              <w:t>Dyrekcja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Generalna</w:t>
            </w:r>
            <w:proofErr w:type="spellEnd"/>
            <w:r w:rsidRPr="0093707C">
              <w:t>/</w:t>
            </w:r>
            <w:proofErr w:type="spellStart"/>
            <w:r w:rsidRPr="0093707C">
              <w:t>Direcção-Geral</w:t>
            </w:r>
            <w:proofErr w:type="spellEnd"/>
            <w:r w:rsidRPr="0093707C">
              <w:t>/Direc</w:t>
            </w:r>
            <w:r>
              <w:t>ț</w:t>
            </w:r>
            <w:r w:rsidRPr="0093707C">
              <w:t>ii Generale/</w:t>
            </w:r>
            <w:proofErr w:type="spellStart"/>
            <w:r w:rsidRPr="0093707C">
              <w:t>Generálne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riaditeľstvo</w:t>
            </w:r>
            <w:proofErr w:type="spellEnd"/>
            <w:r w:rsidRPr="0093707C">
              <w:t>/</w:t>
            </w:r>
            <w:proofErr w:type="spellStart"/>
            <w:r w:rsidRPr="0093707C">
              <w:t>Generalni</w:t>
            </w:r>
            <w:proofErr w:type="spellEnd"/>
            <w:r w:rsidRPr="0093707C">
              <w:t xml:space="preserve"> </w:t>
            </w:r>
            <w:proofErr w:type="spellStart"/>
            <w:r w:rsidRPr="0093707C">
              <w:t>direktorat</w:t>
            </w:r>
            <w:proofErr w:type="spellEnd"/>
            <w:r w:rsidRPr="0093707C">
              <w:t>/</w:t>
            </w:r>
            <w:proofErr w:type="spellStart"/>
            <w:r w:rsidRPr="0093707C">
              <w:t>Pääosasto</w:t>
            </w:r>
            <w:proofErr w:type="spellEnd"/>
            <w:r w:rsidRPr="0093707C">
              <w:t>/</w:t>
            </w:r>
            <w:proofErr w:type="spellStart"/>
            <w:r w:rsidRPr="0093707C">
              <w:t>Generaldirektorat</w:t>
            </w:r>
            <w:proofErr w:type="spellEnd"/>
          </w:p>
        </w:tc>
      </w:tr>
      <w:tr w:rsidR="00160646" w:rsidRPr="0093707C" w14:paraId="1B313294" w14:textId="77777777">
        <w:trPr>
          <w:cantSplit/>
          <w:trHeight w:val="720"/>
        </w:trPr>
        <w:tc>
          <w:tcPr>
            <w:tcW w:w="1701" w:type="dxa"/>
            <w:shd w:val="clear" w:color="auto" w:fill="FFFFFF"/>
          </w:tcPr>
          <w:p w14:paraId="038F3332" w14:textId="77777777" w:rsidR="003008E5" w:rsidRPr="0093707C" w:rsidRDefault="004D19F2" w:rsidP="003008E5">
            <w:pPr>
              <w:pStyle w:val="AttendancePVTable"/>
            </w:pPr>
            <w:r w:rsidRPr="0093707C">
              <w:lastRenderedPageBreak/>
              <w:t>DG PRES</w:t>
            </w:r>
          </w:p>
          <w:p w14:paraId="27ABC3E1" w14:textId="77777777" w:rsidR="003008E5" w:rsidRPr="0093707C" w:rsidRDefault="004D19F2" w:rsidP="003008E5">
            <w:pPr>
              <w:pStyle w:val="AttendancePVTable"/>
            </w:pPr>
            <w:r w:rsidRPr="0093707C">
              <w:t>DG ECTI</w:t>
            </w:r>
          </w:p>
          <w:p w14:paraId="038669DB" w14:textId="77777777" w:rsidR="003008E5" w:rsidRPr="0093707C" w:rsidRDefault="004D19F2" w:rsidP="003008E5">
            <w:pPr>
              <w:pStyle w:val="AttendancePVTable"/>
            </w:pPr>
            <w:r w:rsidRPr="0093707C">
              <w:t>DG CASP</w:t>
            </w:r>
          </w:p>
          <w:p w14:paraId="5697A53D" w14:textId="77777777" w:rsidR="003008E5" w:rsidRPr="0093707C" w:rsidRDefault="004D19F2" w:rsidP="003008E5">
            <w:pPr>
              <w:pStyle w:val="AttendancePVTable"/>
            </w:pPr>
            <w:r w:rsidRPr="0093707C">
              <w:t>DG IUST</w:t>
            </w:r>
          </w:p>
          <w:p w14:paraId="12AAF539" w14:textId="77777777" w:rsidR="003008E5" w:rsidRPr="0093707C" w:rsidRDefault="004D19F2" w:rsidP="003008E5">
            <w:pPr>
              <w:pStyle w:val="AttendancePVTable"/>
            </w:pPr>
            <w:r w:rsidRPr="0093707C">
              <w:t>DG BUDG</w:t>
            </w:r>
          </w:p>
          <w:p w14:paraId="438E39F0" w14:textId="77777777" w:rsidR="008452E8" w:rsidRPr="0093707C" w:rsidRDefault="004D19F2" w:rsidP="00A66B35">
            <w:pPr>
              <w:pStyle w:val="AttendancePVTable"/>
            </w:pPr>
            <w:r w:rsidRPr="0093707C">
              <w:t>DG EXPO</w:t>
            </w:r>
          </w:p>
          <w:p w14:paraId="425188CD" w14:textId="77777777" w:rsidR="00CA53ED" w:rsidRPr="0093707C" w:rsidRDefault="004D19F2" w:rsidP="00A66B35">
            <w:pPr>
              <w:pStyle w:val="AttendancePVTable"/>
            </w:pPr>
            <w:r w:rsidRPr="0093707C">
              <w:t>DG EPRS</w:t>
            </w:r>
          </w:p>
          <w:p w14:paraId="4CF9E76E" w14:textId="77777777" w:rsidR="008452E8" w:rsidRPr="0093707C" w:rsidRDefault="004D19F2" w:rsidP="00A66B35">
            <w:pPr>
              <w:pStyle w:val="AttendancePVTable"/>
            </w:pPr>
            <w:r w:rsidRPr="0093707C">
              <w:t>DG COMM</w:t>
            </w:r>
          </w:p>
          <w:p w14:paraId="2A304153" w14:textId="77777777" w:rsidR="00E05CC1" w:rsidRPr="0093707C" w:rsidRDefault="004D19F2" w:rsidP="00E05CC1">
            <w:pPr>
              <w:pStyle w:val="AttendancePVTable"/>
            </w:pPr>
            <w:r w:rsidRPr="0093707C">
              <w:t xml:space="preserve">DG </w:t>
            </w:r>
            <w:r w:rsidRPr="0093707C">
              <w:t>PART</w:t>
            </w:r>
          </w:p>
          <w:p w14:paraId="1846E93E" w14:textId="77777777" w:rsidR="008452E8" w:rsidRPr="0093707C" w:rsidRDefault="004D19F2" w:rsidP="00A66B35">
            <w:pPr>
              <w:pStyle w:val="AttendancePVTable"/>
            </w:pPr>
            <w:r w:rsidRPr="0093707C">
              <w:t>DG PERS</w:t>
            </w:r>
          </w:p>
          <w:p w14:paraId="736EAC10" w14:textId="77777777" w:rsidR="008452E8" w:rsidRPr="0093707C" w:rsidRDefault="004D19F2" w:rsidP="00A66B35">
            <w:pPr>
              <w:pStyle w:val="AttendancePVTable"/>
            </w:pPr>
            <w:r w:rsidRPr="0093707C">
              <w:t>DG INLO</w:t>
            </w:r>
          </w:p>
          <w:p w14:paraId="77CBD905" w14:textId="77777777" w:rsidR="008452E8" w:rsidRPr="0093707C" w:rsidRDefault="004D19F2" w:rsidP="00A66B35">
            <w:pPr>
              <w:pStyle w:val="AttendancePVTable"/>
            </w:pPr>
            <w:r w:rsidRPr="0093707C">
              <w:t>DG TRAD</w:t>
            </w:r>
          </w:p>
          <w:p w14:paraId="625194B8" w14:textId="77777777" w:rsidR="007C674A" w:rsidRPr="0093707C" w:rsidRDefault="004D19F2" w:rsidP="00A66B35">
            <w:pPr>
              <w:pStyle w:val="AttendancePVTable"/>
            </w:pPr>
            <w:r w:rsidRPr="0093707C">
              <w:t>DG LINC</w:t>
            </w:r>
          </w:p>
          <w:p w14:paraId="6EC33314" w14:textId="77777777" w:rsidR="008452E8" w:rsidRPr="0093707C" w:rsidRDefault="004D19F2" w:rsidP="00A66B35">
            <w:pPr>
              <w:pStyle w:val="AttendancePVTable"/>
            </w:pPr>
            <w:r w:rsidRPr="0093707C">
              <w:t>DG FINS</w:t>
            </w:r>
          </w:p>
          <w:p w14:paraId="518B771B" w14:textId="77777777" w:rsidR="00CA53ED" w:rsidRPr="0093707C" w:rsidRDefault="004D19F2" w:rsidP="00A66B35">
            <w:pPr>
              <w:pStyle w:val="AttendancePVTable"/>
            </w:pPr>
            <w:r w:rsidRPr="0093707C">
              <w:t>DG ITEC</w:t>
            </w:r>
          </w:p>
          <w:p w14:paraId="6E6535ED" w14:textId="77777777" w:rsidR="007C674A" w:rsidRPr="0093707C" w:rsidRDefault="004D19F2" w:rsidP="00A66B35">
            <w:pPr>
              <w:pStyle w:val="AttendancePVTable"/>
            </w:pPr>
            <w:r w:rsidRPr="0093707C">
              <w:t>DG SAFE</w:t>
            </w:r>
          </w:p>
          <w:p w14:paraId="3BD2AD40" w14:textId="77777777" w:rsidR="005C0A0C" w:rsidRPr="0093707C" w:rsidRDefault="004D19F2" w:rsidP="001A7591">
            <w:pPr>
              <w:pStyle w:val="AttendancePVTable"/>
            </w:pPr>
            <w:r w:rsidRPr="0093707C">
              <w:t>Legal Service</w:t>
            </w:r>
          </w:p>
        </w:tc>
        <w:tc>
          <w:tcPr>
            <w:tcW w:w="7371" w:type="dxa"/>
            <w:shd w:val="clear" w:color="auto" w:fill="FFFFFF"/>
          </w:tcPr>
          <w:p w14:paraId="1C4D364F" w14:textId="77777777" w:rsidR="008452E8" w:rsidRPr="0093707C" w:rsidRDefault="008452E8" w:rsidP="00A66B35">
            <w:pPr>
              <w:pStyle w:val="AttendancePVTable"/>
            </w:pPr>
          </w:p>
          <w:p w14:paraId="5929482B" w14:textId="77777777" w:rsidR="008452E8" w:rsidRPr="0093707C" w:rsidRDefault="008452E8" w:rsidP="00A66B35">
            <w:pPr>
              <w:pStyle w:val="AttendancePVTable"/>
            </w:pPr>
          </w:p>
          <w:p w14:paraId="1FC280CD" w14:textId="77777777" w:rsidR="008452E8" w:rsidRPr="0093707C" w:rsidRDefault="008452E8" w:rsidP="00A66B35">
            <w:pPr>
              <w:pStyle w:val="AttendancePVTable"/>
            </w:pPr>
          </w:p>
          <w:p w14:paraId="03D3F086" w14:textId="77777777" w:rsidR="008452E8" w:rsidRPr="0093707C" w:rsidRDefault="008452E8" w:rsidP="00A66B35">
            <w:pPr>
              <w:pStyle w:val="AttendancePVTable"/>
            </w:pPr>
          </w:p>
          <w:p w14:paraId="74BEF30F" w14:textId="77777777" w:rsidR="008452E8" w:rsidRPr="0093707C" w:rsidRDefault="008452E8" w:rsidP="00A66B35">
            <w:pPr>
              <w:pStyle w:val="AttendancePVTable"/>
            </w:pPr>
          </w:p>
          <w:p w14:paraId="5C7F70FF" w14:textId="77777777" w:rsidR="00E05CC1" w:rsidRPr="0093707C" w:rsidRDefault="00E05CC1" w:rsidP="00E05CC1">
            <w:pPr>
              <w:pStyle w:val="AttendancePVTable"/>
            </w:pPr>
          </w:p>
          <w:p w14:paraId="201ECBDE" w14:textId="77777777" w:rsidR="008452E8" w:rsidRPr="0093707C" w:rsidRDefault="008452E8" w:rsidP="00A66B35">
            <w:pPr>
              <w:pStyle w:val="AttendancePVTable"/>
            </w:pPr>
          </w:p>
          <w:p w14:paraId="587FC655" w14:textId="77777777" w:rsidR="008452E8" w:rsidRPr="0093707C" w:rsidRDefault="008452E8" w:rsidP="00A66B35">
            <w:pPr>
              <w:pStyle w:val="AttendancePVTable"/>
            </w:pPr>
          </w:p>
          <w:p w14:paraId="38E89E0B" w14:textId="77777777" w:rsidR="008452E8" w:rsidRPr="0093707C" w:rsidRDefault="008452E8" w:rsidP="00A66B35">
            <w:pPr>
              <w:pStyle w:val="AttendancePVTable"/>
            </w:pPr>
          </w:p>
          <w:p w14:paraId="4F03ECCE" w14:textId="77777777" w:rsidR="00615488" w:rsidRPr="0093707C" w:rsidRDefault="00615488" w:rsidP="00A66B35">
            <w:pPr>
              <w:pStyle w:val="AttendancePVTable"/>
            </w:pPr>
          </w:p>
          <w:p w14:paraId="64A06863" w14:textId="77777777" w:rsidR="0094723F" w:rsidRPr="0093707C" w:rsidRDefault="0094723F" w:rsidP="0094723F">
            <w:pPr>
              <w:pStyle w:val="AttendancePVTable"/>
            </w:pPr>
          </w:p>
          <w:p w14:paraId="78D177BA" w14:textId="77777777" w:rsidR="0094723F" w:rsidRPr="0093707C" w:rsidRDefault="0094723F" w:rsidP="0094723F">
            <w:pPr>
              <w:pStyle w:val="AttendancePVTable"/>
            </w:pPr>
          </w:p>
          <w:p w14:paraId="16EB0BA4" w14:textId="77777777" w:rsidR="0094723F" w:rsidRPr="0093707C" w:rsidRDefault="0094723F" w:rsidP="0094723F">
            <w:pPr>
              <w:pStyle w:val="AttendancePVTable"/>
            </w:pPr>
          </w:p>
          <w:p w14:paraId="522A49CD" w14:textId="77777777" w:rsidR="00CA53ED" w:rsidRPr="0093707C" w:rsidRDefault="00CA53ED" w:rsidP="00A66B35">
            <w:pPr>
              <w:pStyle w:val="AttendancePVTable"/>
            </w:pPr>
          </w:p>
          <w:p w14:paraId="3B5E124B" w14:textId="77777777" w:rsidR="00CA53ED" w:rsidRPr="0093707C" w:rsidRDefault="00CA53ED" w:rsidP="00A66B35">
            <w:pPr>
              <w:pStyle w:val="AttendancePVTable"/>
            </w:pPr>
          </w:p>
          <w:p w14:paraId="22F09267" w14:textId="77777777" w:rsidR="00CA53ED" w:rsidRPr="0093707C" w:rsidRDefault="00CA53ED" w:rsidP="00E05CC1">
            <w:pPr>
              <w:pStyle w:val="AttendancePVTable"/>
            </w:pPr>
          </w:p>
          <w:p w14:paraId="022D3404" w14:textId="77777777" w:rsidR="005C0A0C" w:rsidRPr="0093707C" w:rsidRDefault="005C0A0C" w:rsidP="00D83E80">
            <w:pPr>
              <w:pStyle w:val="AttendancePVTable"/>
            </w:pPr>
          </w:p>
        </w:tc>
      </w:tr>
    </w:tbl>
    <w:p w14:paraId="496E294A" w14:textId="77777777" w:rsidR="00801684" w:rsidRPr="0093707C" w:rsidRDefault="00801684" w:rsidP="005D5A08">
      <w:pPr>
        <w:pStyle w:val="AttendancePV"/>
      </w:pPr>
    </w:p>
    <w:p w14:paraId="2232DE57" w14:textId="3D5B1BB4" w:rsidR="00C634EF" w:rsidRPr="0093707C" w:rsidRDefault="004D19F2" w:rsidP="00AD4CEB">
      <w:pPr>
        <w:pStyle w:val="AttendancePVFootnote"/>
      </w:pPr>
      <w:r w:rsidRPr="0093707C">
        <w:t xml:space="preserve">* </w:t>
      </w:r>
      <w:r w:rsidRPr="0093707C">
        <w:tab/>
        <w:t>(P)</w:t>
      </w:r>
      <w:r w:rsidRPr="0093707C">
        <w:tab/>
        <w:t>=</w:t>
      </w:r>
      <w:r w:rsidRPr="0093707C">
        <w:tab/>
      </w:r>
      <w:r w:rsidRPr="0093707C">
        <w:t>Председател/Presidente/Předseda/Formand/Vorsitzender/Esimees/Πρόεδρος/Chair/Président/Predsjednik/Priekšsēdētājs/ Pirmininkas/Elnök/'Chairman'/Voorzitter/Przewodniczący/Pre</w:t>
      </w:r>
      <w:r>
        <w:t>ș</w:t>
      </w:r>
      <w:r w:rsidRPr="0093707C">
        <w:t>edinte/Predseda/Predsednik/Puheenjohtaja/Ordförande</w:t>
      </w:r>
    </w:p>
    <w:p w14:paraId="14887D02" w14:textId="78534C36" w:rsidR="00C634EF" w:rsidRPr="0093707C" w:rsidRDefault="004D19F2" w:rsidP="00AD4CEB">
      <w:pPr>
        <w:pStyle w:val="AttendancePVFootnote"/>
      </w:pPr>
      <w:r w:rsidRPr="0093707C">
        <w:tab/>
        <w:t>(VP) =</w:t>
      </w:r>
      <w:r w:rsidRPr="0093707C">
        <w:tab/>
        <w:t xml:space="preserve">Заместник-председател/Vicepresidente/Místopředseda/Næstformand/Stellvertretender </w:t>
      </w:r>
      <w:proofErr w:type="spellStart"/>
      <w:r w:rsidRPr="0093707C">
        <w:t>Vorsitzender</w:t>
      </w:r>
      <w:proofErr w:type="spellEnd"/>
      <w:r w:rsidRPr="0093707C">
        <w:t>/</w:t>
      </w:r>
      <w:proofErr w:type="spellStart"/>
      <w:r w:rsidRPr="0093707C">
        <w:t>Aseesimees</w:t>
      </w:r>
      <w:proofErr w:type="spellEnd"/>
      <w:r w:rsidRPr="0093707C">
        <w:t>/</w:t>
      </w:r>
      <w:proofErr w:type="spellStart"/>
      <w:r w:rsidRPr="0093707C">
        <w:t>Αντι</w:t>
      </w:r>
      <w:proofErr w:type="spellEnd"/>
      <w:r w:rsidRPr="0093707C">
        <w:t>πρόεδρος/ Vice</w:t>
      </w:r>
      <w:r w:rsidRPr="0093707C">
        <w:noBreakHyphen/>
        <w:t>Chair/Potpredsjednik/Vice</w:t>
      </w:r>
      <w:r w:rsidRPr="0093707C">
        <w:noBreakHyphen/>
        <w:t xml:space="preserve">Président/Potpredsjednik/Priekšsēdētāja </w:t>
      </w:r>
      <w:proofErr w:type="spellStart"/>
      <w:r w:rsidRPr="0093707C">
        <w:t>vietnieks</w:t>
      </w:r>
      <w:proofErr w:type="spellEnd"/>
      <w:r w:rsidRPr="0093707C">
        <w:t>/</w:t>
      </w:r>
      <w:proofErr w:type="spellStart"/>
      <w:r w:rsidRPr="0093707C">
        <w:t>Pirmininko</w:t>
      </w:r>
      <w:proofErr w:type="spellEnd"/>
      <w:r w:rsidRPr="0093707C">
        <w:t xml:space="preserve"> </w:t>
      </w:r>
      <w:proofErr w:type="spellStart"/>
      <w:r w:rsidRPr="0093707C">
        <w:t>pavaduotojas</w:t>
      </w:r>
      <w:proofErr w:type="spellEnd"/>
      <w:r w:rsidRPr="0093707C">
        <w:t>/</w:t>
      </w:r>
      <w:proofErr w:type="spellStart"/>
      <w:r w:rsidRPr="0093707C">
        <w:t>Alelnök</w:t>
      </w:r>
      <w:proofErr w:type="spellEnd"/>
      <w:r w:rsidRPr="0093707C">
        <w:t xml:space="preserve">/ </w:t>
      </w:r>
      <w:proofErr w:type="spellStart"/>
      <w:r w:rsidRPr="0093707C">
        <w:t>Viċi</w:t>
      </w:r>
      <w:proofErr w:type="spellEnd"/>
      <w:r w:rsidRPr="0093707C">
        <w:t xml:space="preserve"> 'Chairman'/Ondervoorzitter/Wiceprzewodniczący/Vice-Presidente/Vicepre</w:t>
      </w:r>
      <w:r>
        <w:t>ș</w:t>
      </w:r>
      <w:r w:rsidRPr="0093707C">
        <w:t xml:space="preserve">edinte/Podpredseda/Podpredsednik/ </w:t>
      </w:r>
      <w:proofErr w:type="spellStart"/>
      <w:r w:rsidRPr="0093707C">
        <w:t>Varapuheenjohtaja</w:t>
      </w:r>
      <w:proofErr w:type="spellEnd"/>
      <w:r w:rsidRPr="0093707C">
        <w:t>/Vice </w:t>
      </w:r>
      <w:proofErr w:type="spellStart"/>
      <w:r w:rsidRPr="0093707C">
        <w:t>ordförande</w:t>
      </w:r>
      <w:proofErr w:type="spellEnd"/>
    </w:p>
    <w:p w14:paraId="5330818E" w14:textId="77777777" w:rsidR="00C634EF" w:rsidRPr="0093707C" w:rsidRDefault="004D19F2" w:rsidP="00AD4CEB">
      <w:pPr>
        <w:pStyle w:val="AttendancePVFootnote"/>
      </w:pPr>
      <w:r w:rsidRPr="0093707C">
        <w:tab/>
        <w:t>(M)</w:t>
      </w:r>
      <w:r w:rsidRPr="0093707C">
        <w:tab/>
        <w:t>=</w:t>
      </w:r>
      <w:r w:rsidRPr="0093707C">
        <w:tab/>
        <w:t>Член/Miembro/Člen/Medlem/Mitglied/Parlamendiliige/Βουλευτής/Member/Membre/Član/Membro/Deputāts/Narys/Képviselő/ Membru/</w:t>
      </w:r>
      <w:proofErr w:type="spellStart"/>
      <w:r w:rsidRPr="0093707C">
        <w:t>Lid</w:t>
      </w:r>
      <w:proofErr w:type="spellEnd"/>
      <w:r w:rsidRPr="0093707C">
        <w:t>/</w:t>
      </w:r>
      <w:proofErr w:type="spellStart"/>
      <w:r w:rsidRPr="0093707C">
        <w:t>Członek</w:t>
      </w:r>
      <w:proofErr w:type="spellEnd"/>
      <w:r w:rsidRPr="0093707C">
        <w:t>/</w:t>
      </w:r>
      <w:proofErr w:type="spellStart"/>
      <w:r w:rsidRPr="0093707C">
        <w:t>Membro</w:t>
      </w:r>
      <w:proofErr w:type="spellEnd"/>
      <w:r w:rsidRPr="0093707C">
        <w:t>/Membru/</w:t>
      </w:r>
      <w:proofErr w:type="spellStart"/>
      <w:r w:rsidRPr="0093707C">
        <w:t>Člen</w:t>
      </w:r>
      <w:proofErr w:type="spellEnd"/>
      <w:r w:rsidRPr="0093707C">
        <w:t>/</w:t>
      </w:r>
      <w:proofErr w:type="spellStart"/>
      <w:r w:rsidRPr="0093707C">
        <w:t>Poslanec</w:t>
      </w:r>
      <w:proofErr w:type="spellEnd"/>
      <w:r w:rsidRPr="0093707C">
        <w:t>/</w:t>
      </w:r>
      <w:proofErr w:type="spellStart"/>
      <w:r w:rsidRPr="0093707C">
        <w:t>Jäsen</w:t>
      </w:r>
      <w:proofErr w:type="spellEnd"/>
      <w:r w:rsidRPr="0093707C">
        <w:t>/</w:t>
      </w:r>
      <w:proofErr w:type="spellStart"/>
      <w:r w:rsidRPr="0093707C">
        <w:t>Ledamot</w:t>
      </w:r>
      <w:proofErr w:type="spellEnd"/>
    </w:p>
    <w:p w14:paraId="06E6F789" w14:textId="5A36A89B" w:rsidR="006275CD" w:rsidRPr="0093707C" w:rsidRDefault="004D19F2" w:rsidP="00AD4CEB">
      <w:pPr>
        <w:pStyle w:val="AttendancePVFootnote"/>
      </w:pPr>
      <w:r w:rsidRPr="0093707C">
        <w:tab/>
        <w:t>(F)</w:t>
      </w:r>
      <w:r w:rsidRPr="0093707C">
        <w:tab/>
        <w:t>=</w:t>
      </w:r>
      <w:r w:rsidRPr="0093707C">
        <w:tab/>
      </w:r>
      <w:proofErr w:type="spellStart"/>
      <w:r w:rsidRPr="0093707C">
        <w:t>Длъжностно</w:t>
      </w:r>
      <w:proofErr w:type="spellEnd"/>
      <w:r w:rsidRPr="0093707C">
        <w:t xml:space="preserve"> лице/Funcionario/Úředník/Tjenestemand/Beamter/Ametnik/Υπάλληλος/Official/Fonctionnaire/Dužnosnik/ Funzionario/Ierēdnis/Pareigūnas/Tisztviselő/Uffiċjal/Ambtenaar/Urzędnik/Funcionário/Func</w:t>
      </w:r>
      <w:r>
        <w:t>ț</w:t>
      </w:r>
      <w:r w:rsidRPr="0093707C">
        <w:t>ionar/Úradník/Uradnik/Virkamies/ Tjänsteman</w:t>
      </w:r>
    </w:p>
    <w:p w14:paraId="65B2F92A" w14:textId="77777777" w:rsidR="0022027F" w:rsidRPr="0093707C" w:rsidRDefault="0022027F" w:rsidP="0022027F">
      <w:pPr>
        <w:pStyle w:val="AttendancePV"/>
      </w:pPr>
    </w:p>
    <w:p w14:paraId="1E0DBB84" w14:textId="77777777" w:rsidR="00D55DE4" w:rsidRPr="0093707C" w:rsidRDefault="00D55DE4" w:rsidP="0022027F">
      <w:pPr>
        <w:pStyle w:val="AttendancePV"/>
      </w:pPr>
    </w:p>
    <w:p w14:paraId="0FDF8914" w14:textId="77777777" w:rsidR="00D55DE4" w:rsidRPr="0093707C" w:rsidRDefault="00D55DE4" w:rsidP="0022027F">
      <w:pPr>
        <w:pStyle w:val="AttendancePV"/>
      </w:pPr>
    </w:p>
    <w:p w14:paraId="0D9A7ABE" w14:textId="77777777" w:rsidR="00D55DE4" w:rsidRPr="0093707C" w:rsidRDefault="00D55DE4" w:rsidP="0022027F">
      <w:pPr>
        <w:pStyle w:val="AttendancePV"/>
      </w:pPr>
    </w:p>
    <w:p w14:paraId="7A638085" w14:textId="77777777" w:rsidR="00D55DE4" w:rsidRPr="0093707C" w:rsidRDefault="00D55DE4" w:rsidP="0022027F">
      <w:pPr>
        <w:pStyle w:val="AttendancePV"/>
      </w:pPr>
    </w:p>
    <w:p w14:paraId="564662AE" w14:textId="77777777" w:rsidR="00D55DE4" w:rsidRPr="0093707C" w:rsidRDefault="00D55DE4" w:rsidP="0022027F">
      <w:pPr>
        <w:pStyle w:val="AttendancePV"/>
      </w:pPr>
    </w:p>
    <w:p w14:paraId="65448A7F" w14:textId="77777777" w:rsidR="00D55DE4" w:rsidRPr="0093707C" w:rsidRDefault="00D55DE4" w:rsidP="0022027F">
      <w:pPr>
        <w:pStyle w:val="AttendancePV"/>
      </w:pPr>
    </w:p>
    <w:p w14:paraId="11820973" w14:textId="77777777" w:rsidR="00D55DE4" w:rsidRPr="0093707C" w:rsidRDefault="00D55DE4" w:rsidP="0022027F">
      <w:pPr>
        <w:pStyle w:val="AttendancePV"/>
      </w:pPr>
    </w:p>
    <w:p w14:paraId="44B1360D" w14:textId="77777777" w:rsidR="00D55DE4" w:rsidRPr="0093707C" w:rsidRDefault="00D55DE4" w:rsidP="0022027F">
      <w:pPr>
        <w:pStyle w:val="AttendancePV"/>
      </w:pPr>
    </w:p>
    <w:p w14:paraId="5D73702E" w14:textId="77777777" w:rsidR="00D55DE4" w:rsidRPr="0093707C" w:rsidRDefault="00D55DE4" w:rsidP="0022027F">
      <w:pPr>
        <w:pStyle w:val="AttendancePV"/>
      </w:pPr>
    </w:p>
    <w:p w14:paraId="30A37E49" w14:textId="77777777" w:rsidR="00D55DE4" w:rsidRPr="0093707C" w:rsidRDefault="00D55DE4" w:rsidP="0022027F">
      <w:pPr>
        <w:pStyle w:val="AttendancePV"/>
      </w:pPr>
    </w:p>
    <w:p w14:paraId="0B308DBD" w14:textId="77777777" w:rsidR="00D55DE4" w:rsidRPr="0093707C" w:rsidRDefault="00D55DE4" w:rsidP="0022027F">
      <w:pPr>
        <w:pStyle w:val="AttendancePV"/>
      </w:pPr>
    </w:p>
    <w:p w14:paraId="60BA4F9E" w14:textId="77777777" w:rsidR="00D55DE4" w:rsidRPr="0093707C" w:rsidRDefault="00D55DE4" w:rsidP="0022027F">
      <w:pPr>
        <w:pStyle w:val="AttendancePV"/>
      </w:pPr>
    </w:p>
    <w:p w14:paraId="668D56EF" w14:textId="77777777" w:rsidR="00D55DE4" w:rsidRPr="0093707C" w:rsidRDefault="00D55DE4" w:rsidP="0022027F">
      <w:pPr>
        <w:pStyle w:val="AttendancePV"/>
      </w:pPr>
    </w:p>
    <w:p w14:paraId="574CF64D" w14:textId="77777777" w:rsidR="00D55DE4" w:rsidRPr="0093707C" w:rsidRDefault="00D55DE4" w:rsidP="0022027F">
      <w:pPr>
        <w:pStyle w:val="AttendancePV"/>
      </w:pPr>
    </w:p>
    <w:p w14:paraId="3E91BBE5" w14:textId="77777777" w:rsidR="00D55DE4" w:rsidRPr="0093707C" w:rsidRDefault="00D55DE4" w:rsidP="0022027F">
      <w:pPr>
        <w:pStyle w:val="AttendancePV"/>
      </w:pPr>
    </w:p>
    <w:p w14:paraId="77E20473" w14:textId="77777777" w:rsidR="00D55DE4" w:rsidRPr="0093707C" w:rsidRDefault="00D55DE4" w:rsidP="0022027F">
      <w:pPr>
        <w:pStyle w:val="AttendancePV"/>
      </w:pPr>
    </w:p>
    <w:p w14:paraId="34D19BD3" w14:textId="77777777" w:rsidR="00D55DE4" w:rsidRPr="0093707C" w:rsidRDefault="00D55DE4" w:rsidP="0022027F">
      <w:pPr>
        <w:pStyle w:val="AttendancePV"/>
      </w:pPr>
    </w:p>
    <w:p w14:paraId="6853C4CB" w14:textId="77777777" w:rsidR="00D55DE4" w:rsidRPr="0093707C" w:rsidRDefault="00D55DE4" w:rsidP="0022027F">
      <w:pPr>
        <w:pStyle w:val="AttendancePV"/>
      </w:pPr>
    </w:p>
    <w:p w14:paraId="70B18319" w14:textId="77777777" w:rsidR="00D55DE4" w:rsidRPr="0093707C" w:rsidRDefault="00D55DE4" w:rsidP="0022027F">
      <w:pPr>
        <w:pStyle w:val="AttendancePV"/>
      </w:pPr>
    </w:p>
    <w:p w14:paraId="64FF50BD" w14:textId="77777777" w:rsidR="00D55DE4" w:rsidRPr="0093707C" w:rsidRDefault="00D55DE4" w:rsidP="0022027F">
      <w:pPr>
        <w:pStyle w:val="AttendancePV"/>
      </w:pPr>
    </w:p>
    <w:p w14:paraId="31C949D6" w14:textId="77777777" w:rsidR="00D55DE4" w:rsidRPr="0093707C" w:rsidRDefault="00D55DE4" w:rsidP="0022027F">
      <w:pPr>
        <w:pStyle w:val="AttendancePV"/>
      </w:pPr>
    </w:p>
    <w:p w14:paraId="12227528" w14:textId="77777777" w:rsidR="00D55DE4" w:rsidRPr="0093707C" w:rsidRDefault="00D55DE4" w:rsidP="0022027F">
      <w:pPr>
        <w:pStyle w:val="AttendancePV"/>
      </w:pPr>
    </w:p>
    <w:p w14:paraId="4EF52DE9" w14:textId="77777777" w:rsidR="00D55DE4" w:rsidRPr="0093707C" w:rsidRDefault="00D55DE4" w:rsidP="0022027F">
      <w:pPr>
        <w:pStyle w:val="AttendancePV"/>
      </w:pPr>
    </w:p>
    <w:p w14:paraId="2EEF2E32" w14:textId="77777777" w:rsidR="00D55DE4" w:rsidRPr="0093707C" w:rsidRDefault="00D55DE4" w:rsidP="0022027F">
      <w:pPr>
        <w:pStyle w:val="AttendancePV"/>
      </w:pPr>
    </w:p>
    <w:p w14:paraId="28CBF2E1" w14:textId="77777777" w:rsidR="00D55DE4" w:rsidRPr="0093707C" w:rsidRDefault="00D55DE4" w:rsidP="0022027F">
      <w:pPr>
        <w:pStyle w:val="AttendancePV"/>
      </w:pPr>
    </w:p>
    <w:p w14:paraId="33317CDA" w14:textId="77777777" w:rsidR="00D55DE4" w:rsidRPr="0093707C" w:rsidRDefault="00D55DE4" w:rsidP="0022027F">
      <w:pPr>
        <w:pStyle w:val="AttendancePV"/>
      </w:pPr>
    </w:p>
    <w:p w14:paraId="0C8F8C3E" w14:textId="77777777" w:rsidR="00D55DE4" w:rsidRPr="0093707C" w:rsidRDefault="00D55DE4" w:rsidP="0022027F">
      <w:pPr>
        <w:pStyle w:val="AttendancePV"/>
      </w:pPr>
    </w:p>
    <w:p w14:paraId="7A03E037" w14:textId="77777777" w:rsidR="00D55DE4" w:rsidRPr="0093707C" w:rsidRDefault="00D55DE4" w:rsidP="0022027F">
      <w:pPr>
        <w:pStyle w:val="AttendancePV"/>
      </w:pPr>
    </w:p>
    <w:p w14:paraId="01BD98F1" w14:textId="77777777" w:rsidR="00D55DE4" w:rsidRPr="0093707C" w:rsidRDefault="00D55DE4" w:rsidP="0022027F">
      <w:pPr>
        <w:pStyle w:val="AttendancePV"/>
      </w:pPr>
    </w:p>
    <w:p w14:paraId="61A10BDF" w14:textId="77777777" w:rsidR="00D55DE4" w:rsidRPr="0093707C" w:rsidRDefault="00D55DE4" w:rsidP="0022027F">
      <w:pPr>
        <w:pStyle w:val="AttendancePV"/>
      </w:pPr>
    </w:p>
    <w:p w14:paraId="7A515E4D" w14:textId="77777777" w:rsidR="00D55DE4" w:rsidRPr="0093707C" w:rsidRDefault="00D55DE4" w:rsidP="0022027F">
      <w:pPr>
        <w:pStyle w:val="AttendancePV"/>
      </w:pPr>
    </w:p>
    <w:p w14:paraId="1E9B9D38" w14:textId="77777777" w:rsidR="00D55DE4" w:rsidRPr="0093707C" w:rsidRDefault="00D55DE4" w:rsidP="0022027F">
      <w:pPr>
        <w:pStyle w:val="AttendancePV"/>
      </w:pPr>
    </w:p>
    <w:p w14:paraId="52EB40E3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2625329D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7C1364F5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0F15067D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34A6AA13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78D76B5F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7B3F1EDC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3F8FC7CC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09F0A9EA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70B33073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25569FB2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07392325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3605EDC0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1C7EB824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446B0B4E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599D7B16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0987ED56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/>
          <w:b/>
          <w:bCs/>
          <w:sz w:val="24"/>
          <w:szCs w:val="24"/>
        </w:rPr>
      </w:pPr>
    </w:p>
    <w:p w14:paraId="3EA8B6C3" w14:textId="77777777" w:rsidR="00D55DE4" w:rsidRPr="0093707C" w:rsidRDefault="004D19F2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3707C">
        <w:rPr>
          <w:rFonts w:ascii="Times New Roman"/>
          <w:b/>
          <w:sz w:val="24"/>
        </w:rPr>
        <w:t>COORDINATORS' DECISIONS</w:t>
      </w:r>
    </w:p>
    <w:p w14:paraId="69782B5B" w14:textId="77777777" w:rsidR="00D55DE4" w:rsidRPr="0093707C" w:rsidRDefault="004D19F2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3707C">
        <w:rPr>
          <w:rFonts w:ascii="Times New Roman" w:hAnsi="Times New Roman"/>
          <w:b/>
          <w:sz w:val="24"/>
        </w:rPr>
        <w:t xml:space="preserve">16 </w:t>
      </w:r>
      <w:proofErr w:type="spellStart"/>
      <w:r w:rsidRPr="0093707C">
        <w:rPr>
          <w:rFonts w:ascii="Times New Roman" w:hAnsi="Times New Roman"/>
          <w:b/>
          <w:sz w:val="24"/>
        </w:rPr>
        <w:t>July</w:t>
      </w:r>
      <w:proofErr w:type="spellEnd"/>
      <w:r w:rsidRPr="0093707C">
        <w:rPr>
          <w:rFonts w:ascii="Times New Roman" w:hAnsi="Times New Roman"/>
          <w:b/>
          <w:sz w:val="24"/>
        </w:rPr>
        <w:t xml:space="preserve"> 2025</w:t>
      </w:r>
    </w:p>
    <w:p w14:paraId="42243E11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036DDD42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28CDE09B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D2E538D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5483FBB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FC1DE58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B7BC815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6B7C00B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24F4DEB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76D2E1B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28E6D57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D0590E7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994AFC8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8285888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ED9412F" w14:textId="77777777" w:rsidR="00D55DE4" w:rsidRPr="0093707C" w:rsidRDefault="00D55DE4" w:rsidP="00D55DE4">
      <w:pPr>
        <w:pStyle w:val="Text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2FA67195" w14:textId="77777777" w:rsidR="00D55DE4" w:rsidRPr="0093707C" w:rsidRDefault="00D55DE4" w:rsidP="00D55DE4">
      <w:pPr>
        <w:pStyle w:val="Text"/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1F601BE0" w14:textId="77777777" w:rsidR="00D55DE4" w:rsidRPr="0093707C" w:rsidRDefault="004D19F2" w:rsidP="00D55DE4">
      <w:pPr>
        <w:pStyle w:val="Text"/>
        <w:spacing w:after="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93707C">
        <w:br w:type="page"/>
      </w:r>
    </w:p>
    <w:p w14:paraId="451A2370" w14:textId="77777777" w:rsidR="00D55DE4" w:rsidRPr="0093707C" w:rsidRDefault="004D19F2" w:rsidP="00D55DE4">
      <w:pPr>
        <w:pStyle w:val="Heading1"/>
        <w:rPr>
          <w:rFonts w:eastAsia="Arial Unicode MS"/>
          <w:szCs w:val="24"/>
        </w:rPr>
      </w:pPr>
      <w:bookmarkStart w:id="2" w:name="_Toc201848899"/>
      <w:bookmarkStart w:id="3" w:name="_Toc197946508"/>
      <w:bookmarkStart w:id="4" w:name="_Toc197937476"/>
      <w:bookmarkStart w:id="5" w:name="_Toc196839614"/>
      <w:bookmarkStart w:id="6" w:name="_Toc196830630"/>
      <w:bookmarkStart w:id="7" w:name="_Toc194339870"/>
      <w:bookmarkStart w:id="8" w:name="_Toc194070236"/>
      <w:bookmarkStart w:id="9" w:name="_Toc194056853"/>
      <w:bookmarkStart w:id="10" w:name="_Toc193978554"/>
      <w:bookmarkStart w:id="11" w:name="_Toc193871641"/>
      <w:bookmarkStart w:id="12" w:name="_Toc192573610"/>
      <w:bookmarkStart w:id="13" w:name="_Toc192522993"/>
      <w:bookmarkStart w:id="14" w:name="_Toc192522298"/>
      <w:bookmarkStart w:id="15" w:name="_Toc192521422"/>
      <w:bookmarkStart w:id="16" w:name="_Toc192511719"/>
      <w:bookmarkStart w:id="17" w:name="_Toc192343656"/>
      <w:bookmarkStart w:id="18" w:name="_Toc192251408"/>
      <w:bookmarkStart w:id="19" w:name="_Toc192245993"/>
      <w:bookmarkStart w:id="20" w:name="_Toc190095658"/>
      <w:bookmarkStart w:id="21" w:name="_Toc190084965"/>
      <w:bookmarkStart w:id="22" w:name="_Toc189826329"/>
      <w:bookmarkStart w:id="23" w:name="_Toc189822729"/>
      <w:bookmarkStart w:id="24" w:name="_Toc188618997"/>
      <w:bookmarkStart w:id="25" w:name="_Toc183538734"/>
      <w:bookmarkStart w:id="26" w:name="_Toc183444815"/>
      <w:bookmarkStart w:id="27" w:name="_Toc175662036"/>
      <w:bookmarkStart w:id="28" w:name="_Toc175651898"/>
      <w:bookmarkStart w:id="29" w:name="_Toc171076226"/>
      <w:bookmarkStart w:id="30" w:name="_Toc171075628"/>
      <w:bookmarkStart w:id="31" w:name="_Toc421606002"/>
      <w:r w:rsidRPr="0093707C">
        <w:lastRenderedPageBreak/>
        <w:t>1.</w:t>
      </w:r>
      <w:r w:rsidRPr="0093707C">
        <w:tab/>
      </w:r>
      <w:proofErr w:type="spellStart"/>
      <w:r w:rsidRPr="0093707C">
        <w:t>Chair’s</w:t>
      </w:r>
      <w:proofErr w:type="spellEnd"/>
      <w:r w:rsidRPr="0093707C">
        <w:t xml:space="preserve"> </w:t>
      </w:r>
      <w:proofErr w:type="spellStart"/>
      <w:r w:rsidRPr="0093707C">
        <w:t>announcements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proofErr w:type="spellEnd"/>
    </w:p>
    <w:p w14:paraId="16CE48F8" w14:textId="77777777" w:rsidR="00D55DE4" w:rsidRPr="0093707C" w:rsidRDefault="00D55DE4" w:rsidP="00D55DE4">
      <w:pPr>
        <w:rPr>
          <w:rFonts w:eastAsia="Arial Unicode MS"/>
        </w:rPr>
      </w:pPr>
    </w:p>
    <w:p w14:paraId="02D21E4D" w14:textId="77777777" w:rsidR="00D55DE4" w:rsidRPr="0093707C" w:rsidRDefault="00D55DE4" w:rsidP="00D55DE4">
      <w:pPr>
        <w:ind w:left="1136" w:hanging="1136"/>
        <w:rPr>
          <w:i/>
          <w:iCs/>
        </w:rPr>
      </w:pPr>
    </w:p>
    <w:p w14:paraId="51E11908" w14:textId="77777777" w:rsidR="00D55DE4" w:rsidRPr="0093707C" w:rsidRDefault="00D55DE4" w:rsidP="00D55DE4">
      <w:pPr>
        <w:ind w:left="1136" w:hanging="1136"/>
        <w:rPr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8833"/>
      </w:tblGrid>
      <w:tr w:rsidR="00160646" w:rsidRPr="0093707C" w14:paraId="3C1B6A63" w14:textId="77777777" w:rsidTr="00D55DE4">
        <w:trPr>
          <w:trHeight w:val="699"/>
        </w:trPr>
        <w:tc>
          <w:tcPr>
            <w:tcW w:w="8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366E" w14:textId="77777777" w:rsidR="00D55DE4" w:rsidRPr="0093707C" w:rsidRDefault="004D19F2">
            <w:pPr>
              <w:spacing w:before="120" w:after="120"/>
              <w:jc w:val="both"/>
              <w:rPr>
                <w:b/>
                <w:color w:val="000000" w:themeColor="text1"/>
              </w:rPr>
            </w:pPr>
            <w:r w:rsidRPr="0093707C">
              <w:rPr>
                <w:b/>
                <w:color w:val="000000" w:themeColor="text1"/>
              </w:rPr>
              <w:t xml:space="preserve">The </w:t>
            </w:r>
            <w:proofErr w:type="spellStart"/>
            <w:r w:rsidRPr="0093707C">
              <w:rPr>
                <w:b/>
                <w:color w:val="000000" w:themeColor="text1"/>
              </w:rPr>
              <w:t>Chair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made </w:t>
            </w:r>
            <w:proofErr w:type="spellStart"/>
            <w:r w:rsidRPr="0093707C">
              <w:rPr>
                <w:b/>
                <w:color w:val="000000" w:themeColor="text1"/>
              </w:rPr>
              <w:t>the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following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announcements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: </w:t>
            </w:r>
          </w:p>
          <w:p w14:paraId="2856E15F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Commission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scheduled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adoption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first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batch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post-2027 MFF </w:t>
            </w:r>
            <w:proofErr w:type="spellStart"/>
            <w:r w:rsidRPr="0093707C">
              <w:rPr>
                <w:b/>
              </w:rPr>
              <w:t>package</w:t>
            </w:r>
            <w:proofErr w:type="spellEnd"/>
            <w:r w:rsidRPr="0093707C">
              <w:rPr>
                <w:b/>
              </w:rPr>
              <w:t xml:space="preserve"> on 16 </w:t>
            </w:r>
            <w:proofErr w:type="spellStart"/>
            <w:r w:rsidRPr="0093707C">
              <w:rPr>
                <w:b/>
              </w:rPr>
              <w:t>July</w:t>
            </w:r>
            <w:proofErr w:type="spellEnd"/>
            <w:r w:rsidRPr="0093707C">
              <w:rPr>
                <w:b/>
              </w:rPr>
              <w:t xml:space="preserve"> 2025,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second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batch</w:t>
            </w:r>
            <w:proofErr w:type="spellEnd"/>
            <w:r w:rsidRPr="0093707C">
              <w:rPr>
                <w:b/>
              </w:rPr>
              <w:t xml:space="preserve"> of self-</w:t>
            </w:r>
            <w:proofErr w:type="spellStart"/>
            <w:r w:rsidRPr="0093707C">
              <w:rPr>
                <w:b/>
              </w:rPr>
              <w:t>standing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excluded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from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merging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exercise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</w:t>
            </w:r>
            <w:proofErr w:type="spellEnd"/>
            <w:r w:rsidRPr="0093707C">
              <w:rPr>
                <w:b/>
              </w:rPr>
              <w:t xml:space="preserve"> on 3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 2025. The </w:t>
            </w:r>
            <w:proofErr w:type="spellStart"/>
            <w:r w:rsidRPr="0093707C">
              <w:rPr>
                <w:b/>
              </w:rPr>
              <w:t>Chair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also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reported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her</w:t>
            </w:r>
            <w:proofErr w:type="spellEnd"/>
            <w:r w:rsidRPr="0093707C">
              <w:rPr>
                <w:b/>
              </w:rPr>
              <w:t xml:space="preserve"> bilateral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EVP </w:t>
            </w:r>
            <w:proofErr w:type="spellStart"/>
            <w:r w:rsidRPr="0093707C">
              <w:rPr>
                <w:b/>
              </w:rPr>
              <w:t>Minzatu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informed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that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EVP </w:t>
            </w:r>
            <w:proofErr w:type="spellStart"/>
            <w:r w:rsidRPr="0093707C">
              <w:rPr>
                <w:b/>
              </w:rPr>
              <w:t>has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been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invited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discuss</w:t>
            </w:r>
            <w:proofErr w:type="spellEnd"/>
            <w:r w:rsidRPr="0093707C">
              <w:rPr>
                <w:b/>
              </w:rPr>
              <w:t xml:space="preserve"> Erasmus+.</w:t>
            </w:r>
          </w:p>
          <w:p w14:paraId="2810B0F6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Policy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Department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preparing</w:t>
            </w:r>
            <w:proofErr w:type="spellEnd"/>
            <w:r w:rsidRPr="0093707C">
              <w:rPr>
                <w:b/>
              </w:rPr>
              <w:t xml:space="preserve"> a </w:t>
            </w:r>
            <w:proofErr w:type="spellStart"/>
            <w:r w:rsidRPr="0093707C">
              <w:rPr>
                <w:b/>
              </w:rPr>
              <w:t>study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concerning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funding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policy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areas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under</w:t>
            </w:r>
            <w:proofErr w:type="spellEnd"/>
            <w:r w:rsidRPr="0093707C">
              <w:rPr>
                <w:b/>
              </w:rPr>
              <w:t xml:space="preserve"> CULT remit, </w:t>
            </w:r>
            <w:proofErr w:type="spellStart"/>
            <w:r w:rsidRPr="0093707C">
              <w:rPr>
                <w:b/>
              </w:rPr>
              <w:t>also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beyond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flagship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. </w:t>
            </w:r>
            <w:proofErr w:type="spellStart"/>
            <w:r w:rsidRPr="0093707C">
              <w:rPr>
                <w:b/>
              </w:rPr>
              <w:t>First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results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available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early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autumn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Policy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Department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invited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an </w:t>
            </w:r>
            <w:proofErr w:type="spellStart"/>
            <w:r w:rsidRPr="0093707C">
              <w:rPr>
                <w:b/>
              </w:rPr>
              <w:t>upcoming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’ </w:t>
            </w:r>
            <w:proofErr w:type="spellStart"/>
            <w:r w:rsidRPr="0093707C">
              <w:rPr>
                <w:b/>
              </w:rPr>
              <w:t>meetings</w:t>
            </w:r>
            <w:proofErr w:type="spellEnd"/>
            <w:r w:rsidRPr="0093707C">
              <w:rPr>
                <w:b/>
              </w:rPr>
              <w:t>.</w:t>
            </w:r>
          </w:p>
          <w:p w14:paraId="236190BB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70FA14B9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In </w:t>
            </w:r>
            <w:proofErr w:type="spellStart"/>
            <w:r w:rsidRPr="0093707C">
              <w:rPr>
                <w:b/>
              </w:rPr>
              <w:t>principle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mid-term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reviews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current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 Erasmus+, Creative Europe, CERV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Heritage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Label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presented</w:t>
            </w:r>
            <w:proofErr w:type="spellEnd"/>
            <w:r w:rsidRPr="0093707C">
              <w:rPr>
                <w:b/>
              </w:rPr>
              <w:t xml:space="preserve"> in CULT on 24-25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together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under</w:t>
            </w:r>
            <w:proofErr w:type="spellEnd"/>
            <w:r w:rsidRPr="0093707C">
              <w:rPr>
                <w:b/>
              </w:rPr>
              <w:t xml:space="preserve"> CULT remit. </w:t>
            </w:r>
            <w:proofErr w:type="spellStart"/>
            <w:r w:rsidRPr="0093707C">
              <w:rPr>
                <w:b/>
              </w:rPr>
              <w:t>These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presentations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done</w:t>
            </w:r>
            <w:proofErr w:type="spellEnd"/>
            <w:r w:rsidRPr="0093707C">
              <w:rPr>
                <w:b/>
              </w:rPr>
              <w:t xml:space="preserve"> at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level</w:t>
            </w:r>
            <w:proofErr w:type="spellEnd"/>
            <w:r w:rsidRPr="0093707C">
              <w:rPr>
                <w:b/>
              </w:rPr>
              <w:t xml:space="preserve"> of a Director </w:t>
            </w:r>
            <w:proofErr w:type="spellStart"/>
            <w:r w:rsidRPr="0093707C">
              <w:rPr>
                <w:b/>
              </w:rPr>
              <w:t>responsible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</w:t>
            </w:r>
            <w:proofErr w:type="spellEnd"/>
            <w:r w:rsidRPr="0093707C">
              <w:rPr>
                <w:b/>
              </w:rPr>
              <w:t xml:space="preserve">, as it </w:t>
            </w:r>
            <w:proofErr w:type="spellStart"/>
            <w:r w:rsidRPr="0093707C">
              <w:rPr>
                <w:b/>
              </w:rPr>
              <w:t>has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been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case in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previous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terms</w:t>
            </w:r>
            <w:proofErr w:type="spellEnd"/>
            <w:r w:rsidRPr="0093707C">
              <w:rPr>
                <w:b/>
              </w:rPr>
              <w:t xml:space="preserve"> in CULT.</w:t>
            </w:r>
          </w:p>
          <w:p w14:paraId="44F9DF4A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40F7EAE1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Conference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Presidents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last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week</w:t>
            </w:r>
            <w:proofErr w:type="spellEnd"/>
            <w:r w:rsidRPr="0093707C">
              <w:rPr>
                <w:b/>
              </w:rPr>
              <w:t xml:space="preserve"> in Strasbourg, on 8 </w:t>
            </w:r>
            <w:proofErr w:type="spellStart"/>
            <w:r w:rsidRPr="0093707C">
              <w:rPr>
                <w:b/>
              </w:rPr>
              <w:t>July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discuss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President</w:t>
            </w:r>
            <w:proofErr w:type="spellEnd"/>
            <w:r w:rsidRPr="0093707C">
              <w:rPr>
                <w:b/>
              </w:rPr>
              <w:t xml:space="preserve"> Von </w:t>
            </w:r>
            <w:proofErr w:type="spellStart"/>
            <w:r w:rsidRPr="0093707C">
              <w:rPr>
                <w:b/>
              </w:rPr>
              <w:t>der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Leyen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post-2027 </w:t>
            </w:r>
            <w:proofErr w:type="spellStart"/>
            <w:r w:rsidRPr="0093707C">
              <w:rPr>
                <w:b/>
              </w:rPr>
              <w:t>Multiannual</w:t>
            </w:r>
            <w:proofErr w:type="spellEnd"/>
            <w:r w:rsidRPr="0093707C">
              <w:rPr>
                <w:b/>
              </w:rPr>
              <w:t xml:space="preserve"> Financial Framework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consider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Parliament’s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approach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internal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coordination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post-2027 MFF. A Contact Group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set </w:t>
            </w:r>
            <w:proofErr w:type="spellStart"/>
            <w:r w:rsidRPr="0093707C">
              <w:rPr>
                <w:b/>
              </w:rPr>
              <w:t>up</w:t>
            </w:r>
            <w:proofErr w:type="spellEnd"/>
            <w:r w:rsidRPr="0093707C">
              <w:rPr>
                <w:b/>
              </w:rPr>
              <w:t xml:space="preserve">. In </w:t>
            </w:r>
            <w:proofErr w:type="spellStart"/>
            <w:r w:rsidRPr="0093707C">
              <w:rPr>
                <w:b/>
              </w:rPr>
              <w:t>principle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referrals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responsible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committees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organised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during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month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October</w:t>
            </w:r>
            <w:proofErr w:type="spellEnd"/>
            <w:r w:rsidRPr="0093707C">
              <w:rPr>
                <w:b/>
              </w:rPr>
              <w:t xml:space="preserve">. The </w:t>
            </w:r>
            <w:proofErr w:type="spellStart"/>
            <w:r w:rsidRPr="0093707C">
              <w:rPr>
                <w:b/>
              </w:rPr>
              <w:t>Chair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called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close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coordination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this</w:t>
            </w:r>
            <w:proofErr w:type="spellEnd"/>
            <w:r w:rsidRPr="0093707C">
              <w:rPr>
                <w:b/>
              </w:rPr>
              <w:t xml:space="preserve"> part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process</w:t>
            </w:r>
            <w:proofErr w:type="spellEnd"/>
            <w:r w:rsidRPr="0093707C">
              <w:rPr>
                <w:b/>
              </w:rPr>
              <w:t xml:space="preserve">.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</w:t>
            </w:r>
            <w:r w:rsidRPr="0093707C">
              <w:rPr>
                <w:b/>
              </w:rPr>
              <w:t>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discuss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MFF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implications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programmes</w:t>
            </w:r>
            <w:proofErr w:type="spellEnd"/>
            <w:r w:rsidRPr="0093707C">
              <w:rPr>
                <w:b/>
              </w:rPr>
              <w:t xml:space="preserve"> at an </w:t>
            </w:r>
            <w:proofErr w:type="spellStart"/>
            <w:r w:rsidRPr="0093707C">
              <w:rPr>
                <w:b/>
              </w:rPr>
              <w:t>upcoming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. </w:t>
            </w:r>
          </w:p>
          <w:p w14:paraId="01FAA125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0704AF09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On 1 </w:t>
            </w:r>
            <w:proofErr w:type="spellStart"/>
            <w:r w:rsidRPr="0093707C">
              <w:rPr>
                <w:b/>
              </w:rPr>
              <w:t>July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Conference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Chairs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met</w:t>
            </w:r>
            <w:proofErr w:type="spellEnd"/>
            <w:r w:rsidRPr="0093707C">
              <w:rPr>
                <w:b/>
              </w:rPr>
              <w:t xml:space="preserve"> in Brussels for a </w:t>
            </w:r>
            <w:proofErr w:type="spellStart"/>
            <w:r w:rsidRPr="0093707C">
              <w:rPr>
                <w:b/>
              </w:rPr>
              <w:t>Reflection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Day</w:t>
            </w:r>
            <w:proofErr w:type="spellEnd"/>
            <w:r w:rsidRPr="0093707C">
              <w:rPr>
                <w:b/>
              </w:rPr>
              <w:t xml:space="preserve">. The </w:t>
            </w:r>
            <w:proofErr w:type="spellStart"/>
            <w:r w:rsidRPr="0093707C">
              <w:rPr>
                <w:b/>
              </w:rPr>
              <w:t>outcome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discussions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subject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different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decisions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under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next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ordinary</w:t>
            </w:r>
            <w:proofErr w:type="spellEnd"/>
            <w:r w:rsidRPr="0093707C">
              <w:rPr>
                <w:b/>
              </w:rPr>
              <w:t xml:space="preserve"> CCC </w:t>
            </w:r>
            <w:proofErr w:type="spellStart"/>
            <w:r w:rsidRPr="0093707C">
              <w:rPr>
                <w:b/>
              </w:rPr>
              <w:t>meetings</w:t>
            </w:r>
            <w:proofErr w:type="spellEnd"/>
            <w:r w:rsidRPr="0093707C">
              <w:rPr>
                <w:b/>
              </w:rPr>
              <w:t>.</w:t>
            </w:r>
          </w:p>
          <w:p w14:paraId="59BB8E4A" w14:textId="77777777" w:rsidR="00D55DE4" w:rsidRPr="0093707C" w:rsidRDefault="004D19F2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 </w:t>
            </w:r>
          </w:p>
          <w:p w14:paraId="0B4E8930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Special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Housing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Crisis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European Union (HOUS) </w:t>
            </w:r>
            <w:proofErr w:type="spellStart"/>
            <w:r w:rsidRPr="0093707C">
              <w:rPr>
                <w:b/>
              </w:rPr>
              <w:t>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organising</w:t>
            </w:r>
            <w:proofErr w:type="spellEnd"/>
            <w:r w:rsidRPr="0093707C">
              <w:rPr>
                <w:b/>
              </w:rPr>
              <w:t xml:space="preserve"> a public </w:t>
            </w:r>
            <w:proofErr w:type="spellStart"/>
            <w:r w:rsidRPr="0093707C">
              <w:rPr>
                <w:b/>
              </w:rPr>
              <w:t>hearing</w:t>
            </w:r>
            <w:proofErr w:type="spellEnd"/>
            <w:r w:rsidRPr="0093707C">
              <w:rPr>
                <w:b/>
              </w:rPr>
              <w:t xml:space="preserve"> on “</w:t>
            </w:r>
            <w:proofErr w:type="spellStart"/>
            <w:r w:rsidRPr="0093707C">
              <w:rPr>
                <w:b/>
              </w:rPr>
              <w:t>Housing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Challenges</w:t>
            </w:r>
            <w:proofErr w:type="spellEnd"/>
            <w:r w:rsidRPr="0093707C">
              <w:rPr>
                <w:b/>
              </w:rPr>
              <w:t xml:space="preserve"> for Young </w:t>
            </w:r>
            <w:proofErr w:type="spellStart"/>
            <w:r w:rsidRPr="0093707C">
              <w:rPr>
                <w:b/>
              </w:rPr>
              <w:t>Europeans</w:t>
            </w:r>
            <w:proofErr w:type="spellEnd"/>
            <w:r w:rsidRPr="0093707C">
              <w:rPr>
                <w:b/>
              </w:rPr>
              <w:t xml:space="preserve">: Student </w:t>
            </w:r>
            <w:proofErr w:type="spellStart"/>
            <w:r w:rsidRPr="0093707C">
              <w:rPr>
                <w:b/>
              </w:rPr>
              <w:t>Accommodation</w:t>
            </w:r>
            <w:proofErr w:type="spellEnd"/>
            <w:r w:rsidRPr="0093707C">
              <w:rPr>
                <w:b/>
              </w:rPr>
              <w:t xml:space="preserve">, Youth </w:t>
            </w:r>
            <w:proofErr w:type="spellStart"/>
            <w:r w:rsidRPr="0093707C">
              <w:rPr>
                <w:b/>
              </w:rPr>
              <w:t>Emancipation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Talent </w:t>
            </w:r>
            <w:proofErr w:type="spellStart"/>
            <w:r w:rsidRPr="0093707C">
              <w:rPr>
                <w:b/>
              </w:rPr>
              <w:t>Retention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EU”. The </w:t>
            </w:r>
            <w:proofErr w:type="spellStart"/>
            <w:r w:rsidRPr="0093707C">
              <w:rPr>
                <w:b/>
              </w:rPr>
              <w:t>hearing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planned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take</w:t>
            </w:r>
            <w:proofErr w:type="spellEnd"/>
            <w:r w:rsidRPr="0093707C">
              <w:rPr>
                <w:b/>
              </w:rPr>
              <w:t xml:space="preserve"> place on 3-4 </w:t>
            </w:r>
            <w:proofErr w:type="spellStart"/>
            <w:r w:rsidRPr="0093707C">
              <w:rPr>
                <w:b/>
              </w:rPr>
              <w:t>November</w:t>
            </w:r>
            <w:proofErr w:type="spellEnd"/>
            <w:r w:rsidRPr="0093707C">
              <w:rPr>
                <w:b/>
              </w:rPr>
              <w:t xml:space="preserve"> 2025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invited</w:t>
            </w:r>
            <w:proofErr w:type="spellEnd"/>
            <w:r w:rsidRPr="0093707C">
              <w:rPr>
                <w:b/>
              </w:rPr>
              <w:t>.</w:t>
            </w:r>
          </w:p>
          <w:p w14:paraId="5EF1B899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7A43AE54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A </w:t>
            </w:r>
            <w:proofErr w:type="spellStart"/>
            <w:r w:rsidRPr="0093707C">
              <w:rPr>
                <w:b/>
              </w:rPr>
              <w:t>reply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was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received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President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Metsola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concerning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unacceptable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lastRenderedPageBreak/>
              <w:t>behaviour</w:t>
            </w:r>
            <w:proofErr w:type="spellEnd"/>
            <w:r w:rsidRPr="0093707C">
              <w:rPr>
                <w:b/>
              </w:rPr>
              <w:t xml:space="preserve"> of MEP Petar </w:t>
            </w:r>
            <w:proofErr w:type="spellStart"/>
            <w:r w:rsidRPr="0093707C">
              <w:rPr>
                <w:b/>
              </w:rPr>
              <w:t>Volgin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during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joint</w:t>
            </w:r>
            <w:proofErr w:type="spellEnd"/>
            <w:r w:rsidRPr="0093707C">
              <w:rPr>
                <w:b/>
              </w:rPr>
              <w:t xml:space="preserve"> public </w:t>
            </w:r>
            <w:proofErr w:type="spellStart"/>
            <w:r w:rsidRPr="0093707C">
              <w:rPr>
                <w:b/>
              </w:rPr>
              <w:t>hearing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EUDS special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on 19 May. </w:t>
            </w:r>
          </w:p>
          <w:p w14:paraId="1183CA2C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07EFC4FE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On 24 June,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Secretariat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Bureau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sent</w:t>
            </w:r>
            <w:proofErr w:type="spellEnd"/>
            <w:r w:rsidRPr="0093707C">
              <w:rPr>
                <w:b/>
              </w:rPr>
              <w:t xml:space="preserve"> an email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Members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Parliament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concerning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revised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Rules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use</w:t>
            </w:r>
            <w:proofErr w:type="spellEnd"/>
            <w:r w:rsidRPr="0093707C">
              <w:rPr>
                <w:b/>
              </w:rPr>
              <w:t xml:space="preserve"> of mobile </w:t>
            </w:r>
            <w:proofErr w:type="spellStart"/>
            <w:r w:rsidRPr="0093707C">
              <w:rPr>
                <w:b/>
              </w:rPr>
              <w:t>phones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other</w:t>
            </w:r>
            <w:proofErr w:type="spellEnd"/>
            <w:r w:rsidRPr="0093707C">
              <w:rPr>
                <w:b/>
              </w:rPr>
              <w:t xml:space="preserve"> electronic </w:t>
            </w:r>
            <w:proofErr w:type="spellStart"/>
            <w:r w:rsidRPr="0093707C">
              <w:rPr>
                <w:b/>
              </w:rPr>
              <w:t>devices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during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Parliamentary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meetings</w:t>
            </w:r>
            <w:proofErr w:type="spellEnd"/>
            <w:r w:rsidRPr="0093707C">
              <w:rPr>
                <w:b/>
              </w:rPr>
              <w:t xml:space="preserve">. </w:t>
            </w:r>
            <w:proofErr w:type="spellStart"/>
            <w:r w:rsidRPr="0093707C">
              <w:rPr>
                <w:b/>
              </w:rPr>
              <w:t>These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Rules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entered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effect</w:t>
            </w:r>
            <w:proofErr w:type="spellEnd"/>
            <w:r w:rsidRPr="0093707C">
              <w:rPr>
                <w:b/>
              </w:rPr>
              <w:t xml:space="preserve"> on 1 </w:t>
            </w:r>
            <w:proofErr w:type="spellStart"/>
            <w:r w:rsidRPr="0093707C">
              <w:rPr>
                <w:b/>
              </w:rPr>
              <w:t>July</w:t>
            </w:r>
            <w:proofErr w:type="spellEnd"/>
            <w:r w:rsidRPr="0093707C">
              <w:rPr>
                <w:b/>
              </w:rPr>
              <w:t xml:space="preserve"> 2025,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also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apply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meetings</w:t>
            </w:r>
            <w:proofErr w:type="spellEnd"/>
            <w:r w:rsidRPr="0093707C">
              <w:rPr>
                <w:b/>
              </w:rPr>
              <w:t>.</w:t>
            </w:r>
          </w:p>
          <w:p w14:paraId="1464F0EF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7F7BBE30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proofErr w:type="spellStart"/>
            <w:r w:rsidRPr="0093707C">
              <w:rPr>
                <w:b/>
              </w:rPr>
              <w:t>Mr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Sandro</w:t>
            </w:r>
            <w:proofErr w:type="spellEnd"/>
            <w:r w:rsidRPr="0093707C">
              <w:rPr>
                <w:b/>
              </w:rPr>
              <w:t xml:space="preserve"> RUOTOLO, </w:t>
            </w:r>
            <w:proofErr w:type="spellStart"/>
            <w:r w:rsidRPr="0093707C">
              <w:rPr>
                <w:b/>
              </w:rPr>
              <w:t>who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was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appointed</w:t>
            </w:r>
            <w:proofErr w:type="spellEnd"/>
            <w:r w:rsidRPr="0093707C">
              <w:rPr>
                <w:b/>
              </w:rPr>
              <w:t xml:space="preserve"> as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Member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Joint</w:t>
            </w:r>
            <w:proofErr w:type="spellEnd"/>
            <w:r w:rsidRPr="0093707C">
              <w:rPr>
                <w:b/>
              </w:rPr>
              <w:t xml:space="preserve"> LIBE-IMCO </w:t>
            </w:r>
            <w:proofErr w:type="spellStart"/>
            <w:r w:rsidRPr="0093707C">
              <w:rPr>
                <w:b/>
              </w:rPr>
              <w:t>working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group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implementation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enforcement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Artificial Intelligence Act (AIA),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invited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an </w:t>
            </w:r>
            <w:proofErr w:type="spellStart"/>
            <w:r w:rsidRPr="0093707C">
              <w:rPr>
                <w:b/>
              </w:rPr>
              <w:t>upcoming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report </w:t>
            </w:r>
            <w:r w:rsidRPr="0093707C">
              <w:rPr>
                <w:b/>
              </w:rPr>
              <w:t xml:space="preserve">back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latest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developments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activities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working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group</w:t>
            </w:r>
            <w:proofErr w:type="spellEnd"/>
            <w:r w:rsidRPr="0093707C">
              <w:rPr>
                <w:b/>
              </w:rPr>
              <w:t xml:space="preserve">, as </w:t>
            </w:r>
            <w:proofErr w:type="spellStart"/>
            <w:r w:rsidRPr="0093707C">
              <w:rPr>
                <w:b/>
              </w:rPr>
              <w:t>well</w:t>
            </w:r>
            <w:proofErr w:type="spellEnd"/>
            <w:r w:rsidRPr="0093707C">
              <w:rPr>
                <w:b/>
              </w:rPr>
              <w:t xml:space="preserve"> as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current</w:t>
            </w:r>
            <w:proofErr w:type="spellEnd"/>
            <w:r w:rsidRPr="0093707C">
              <w:rPr>
                <w:b/>
              </w:rPr>
              <w:t xml:space="preserve"> state of play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AI Act </w:t>
            </w:r>
            <w:proofErr w:type="spellStart"/>
            <w:r w:rsidRPr="0093707C">
              <w:rPr>
                <w:b/>
              </w:rPr>
              <w:t>implementation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enforcement</w:t>
            </w:r>
            <w:proofErr w:type="spellEnd"/>
            <w:r w:rsidRPr="0093707C">
              <w:rPr>
                <w:b/>
              </w:rPr>
              <w:t xml:space="preserve">. </w:t>
            </w:r>
          </w:p>
          <w:p w14:paraId="493C2E93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  <w:p w14:paraId="24D3900D" w14:textId="77777777" w:rsidR="00D55DE4" w:rsidRPr="0093707C" w:rsidRDefault="004D19F2" w:rsidP="00505C61">
            <w:pPr>
              <w:spacing w:before="120" w:after="120"/>
              <w:ind w:left="737" w:hanging="362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EUDS special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planning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two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points</w:t>
            </w:r>
            <w:proofErr w:type="spellEnd"/>
            <w:r w:rsidRPr="0093707C">
              <w:rPr>
                <w:b/>
              </w:rPr>
              <w:t xml:space="preserve"> at </w:t>
            </w:r>
            <w:proofErr w:type="spellStart"/>
            <w:r w:rsidRPr="0093707C">
              <w:rPr>
                <w:b/>
              </w:rPr>
              <w:t>their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 on 22-23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>:</w:t>
            </w:r>
          </w:p>
          <w:p w14:paraId="634A039C" w14:textId="77777777" w:rsidR="00D55DE4" w:rsidRPr="0093707C" w:rsidRDefault="004D19F2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- an Exchange of </w:t>
            </w:r>
            <w:proofErr w:type="spellStart"/>
            <w:r w:rsidRPr="0093707C">
              <w:rPr>
                <w:b/>
              </w:rPr>
              <w:t>Views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broadcasting</w:t>
            </w:r>
            <w:proofErr w:type="spellEnd"/>
            <w:r w:rsidRPr="0093707C">
              <w:rPr>
                <w:b/>
              </w:rPr>
              <w:t xml:space="preserve"> of pro-</w:t>
            </w:r>
            <w:proofErr w:type="spellStart"/>
            <w:r w:rsidRPr="0093707C">
              <w:rPr>
                <w:b/>
              </w:rPr>
              <w:t>Russian</w:t>
            </w:r>
            <w:proofErr w:type="spellEnd"/>
            <w:r w:rsidRPr="0093707C">
              <w:rPr>
                <w:b/>
              </w:rPr>
              <w:t xml:space="preserve"> propaganda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Eutelsat</w:t>
            </w:r>
            <w:proofErr w:type="spellEnd"/>
            <w:r w:rsidRPr="0093707C">
              <w:rPr>
                <w:b/>
              </w:rPr>
              <w:t xml:space="preserve"> –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ARCOM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European Board for Media Services (</w:t>
            </w:r>
            <w:proofErr w:type="spellStart"/>
            <w:r w:rsidRPr="0093707C">
              <w:rPr>
                <w:b/>
              </w:rPr>
              <w:t>former</w:t>
            </w:r>
            <w:proofErr w:type="spellEnd"/>
            <w:r w:rsidRPr="0093707C">
              <w:rPr>
                <w:b/>
              </w:rPr>
              <w:t xml:space="preserve"> ERGA).</w:t>
            </w:r>
          </w:p>
          <w:p w14:paraId="29795D0D" w14:textId="70BCFCC0" w:rsidR="00D55DE4" w:rsidRPr="0093707C" w:rsidRDefault="004D19F2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  <w:r w:rsidRPr="0093707C">
              <w:rPr>
                <w:b/>
              </w:rPr>
              <w:t>-</w:t>
            </w:r>
            <w:r w:rsidR="00664040">
              <w:rPr>
                <w:b/>
              </w:rPr>
              <w:t xml:space="preserve"> </w:t>
            </w:r>
            <w:r w:rsidRPr="0093707C">
              <w:rPr>
                <w:b/>
              </w:rPr>
              <w:t xml:space="preserve">an Exchange of </w:t>
            </w:r>
            <w:proofErr w:type="spellStart"/>
            <w:r w:rsidRPr="0093707C">
              <w:rPr>
                <w:b/>
              </w:rPr>
              <w:t>Views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Danish</w:t>
            </w:r>
            <w:proofErr w:type="spellEnd"/>
            <w:r w:rsidRPr="0093707C">
              <w:rPr>
                <w:b/>
              </w:rPr>
              <w:t xml:space="preserve"> Minister of </w:t>
            </w:r>
            <w:proofErr w:type="spellStart"/>
            <w:r w:rsidRPr="0093707C">
              <w:rPr>
                <w:b/>
              </w:rPr>
              <w:t>culture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media, </w:t>
            </w:r>
            <w:proofErr w:type="spellStart"/>
            <w:r w:rsidRPr="0093707C">
              <w:rPr>
                <w:b/>
              </w:rPr>
              <w:t>notably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Council </w:t>
            </w:r>
            <w:proofErr w:type="spellStart"/>
            <w:r w:rsidRPr="0093707C">
              <w:rPr>
                <w:b/>
              </w:rPr>
              <w:t>conclusions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access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reliable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news</w:t>
            </w:r>
            <w:proofErr w:type="spellEnd"/>
            <w:r w:rsidRPr="0093707C">
              <w:rPr>
                <w:b/>
              </w:rPr>
              <w:t xml:space="preserve"> as part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Democracy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Shield</w:t>
            </w:r>
            <w:proofErr w:type="spellEnd"/>
            <w:r w:rsidRPr="0093707C">
              <w:rPr>
                <w:b/>
              </w:rPr>
              <w:t xml:space="preserve"> (</w:t>
            </w:r>
            <w:proofErr w:type="spellStart"/>
            <w:r w:rsidRPr="0093707C">
              <w:rPr>
                <w:b/>
              </w:rPr>
              <w:t>discussed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Working</w:t>
            </w:r>
            <w:proofErr w:type="spellEnd"/>
            <w:r w:rsidRPr="0093707C">
              <w:rPr>
                <w:b/>
              </w:rPr>
              <w:t xml:space="preserve"> party on 11 </w:t>
            </w:r>
            <w:proofErr w:type="spellStart"/>
            <w:r w:rsidRPr="0093707C">
              <w:rPr>
                <w:b/>
              </w:rPr>
              <w:t>July</w:t>
            </w:r>
            <w:proofErr w:type="spellEnd"/>
            <w:r w:rsidRPr="0093707C">
              <w:rPr>
                <w:b/>
              </w:rPr>
              <w:t>).</w:t>
            </w:r>
          </w:p>
          <w:p w14:paraId="2FF38C59" w14:textId="77777777" w:rsidR="00D55DE4" w:rsidRPr="0093707C" w:rsidRDefault="004D19F2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CULT </w:t>
            </w:r>
            <w:proofErr w:type="spellStart"/>
            <w:r w:rsidRPr="0093707C">
              <w:rPr>
                <w:b/>
              </w:rPr>
              <w:t>Members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invited</w:t>
            </w:r>
            <w:proofErr w:type="spellEnd"/>
            <w:r w:rsidRPr="0093707C">
              <w:rPr>
                <w:b/>
              </w:rPr>
              <w:t xml:space="preserve">. </w:t>
            </w:r>
            <w:proofErr w:type="spellStart"/>
            <w:r w:rsidRPr="0093707C">
              <w:rPr>
                <w:b/>
              </w:rPr>
              <w:t>Further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information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come in </w:t>
            </w:r>
            <w:proofErr w:type="spellStart"/>
            <w:r w:rsidRPr="0093707C">
              <w:rPr>
                <w:b/>
              </w:rPr>
              <w:t>due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time</w:t>
            </w:r>
            <w:proofErr w:type="spellEnd"/>
            <w:r w:rsidRPr="0093707C">
              <w:rPr>
                <w:b/>
              </w:rPr>
              <w:t>.</w:t>
            </w:r>
          </w:p>
          <w:p w14:paraId="2D5BF6E5" w14:textId="77777777" w:rsidR="00D55DE4" w:rsidRPr="0093707C" w:rsidRDefault="00D55DE4">
            <w:pPr>
              <w:pStyle w:val="ListParagraph"/>
              <w:spacing w:before="120" w:after="120"/>
              <w:ind w:left="737"/>
              <w:jc w:val="both"/>
              <w:rPr>
                <w:b/>
                <w:bCs/>
              </w:rPr>
            </w:pPr>
          </w:p>
        </w:tc>
      </w:tr>
    </w:tbl>
    <w:p w14:paraId="02CD1E7A" w14:textId="77777777" w:rsidR="00D55DE4" w:rsidRPr="0093707C" w:rsidRDefault="00D55DE4" w:rsidP="00D55DE4">
      <w:pPr>
        <w:rPr>
          <w:b/>
        </w:rPr>
      </w:pPr>
      <w:bookmarkStart w:id="32" w:name="_Toc201848900"/>
      <w:bookmarkStart w:id="33" w:name="_Toc197946509"/>
      <w:bookmarkStart w:id="34" w:name="_Toc197937477"/>
      <w:bookmarkStart w:id="35" w:name="_Toc196839615"/>
      <w:bookmarkStart w:id="36" w:name="_Toc196830631"/>
      <w:bookmarkStart w:id="37" w:name="_Toc194339871"/>
      <w:bookmarkStart w:id="38" w:name="_Toc194070237"/>
      <w:bookmarkStart w:id="39" w:name="_Toc194056854"/>
      <w:bookmarkStart w:id="40" w:name="_Toc193978555"/>
      <w:bookmarkStart w:id="41" w:name="_Toc193871642"/>
      <w:bookmarkStart w:id="42" w:name="_Toc192573611"/>
      <w:bookmarkStart w:id="43" w:name="_Toc192522994"/>
      <w:bookmarkStart w:id="44" w:name="_Toc192522299"/>
      <w:bookmarkStart w:id="45" w:name="_Toc192521423"/>
      <w:bookmarkStart w:id="46" w:name="_Toc192511720"/>
      <w:bookmarkStart w:id="47" w:name="_Toc192343657"/>
      <w:bookmarkStart w:id="48" w:name="_Toc192251409"/>
      <w:bookmarkStart w:id="49" w:name="_Toc192245994"/>
      <w:bookmarkStart w:id="50" w:name="_Toc190095660"/>
      <w:bookmarkStart w:id="51" w:name="_Toc190084966"/>
      <w:bookmarkStart w:id="52" w:name="_Toc189826330"/>
      <w:bookmarkStart w:id="53" w:name="_Toc189822730"/>
      <w:bookmarkStart w:id="54" w:name="_Toc188618998"/>
      <w:bookmarkStart w:id="55" w:name="_Toc183538735"/>
      <w:bookmarkStart w:id="56" w:name="_Toc183444816"/>
      <w:bookmarkStart w:id="57" w:name="_Toc24624378"/>
      <w:bookmarkStart w:id="58" w:name="_Toc20125562"/>
      <w:bookmarkStart w:id="59" w:name="_Toc5010419"/>
    </w:p>
    <w:p w14:paraId="1216DEE1" w14:textId="77777777" w:rsidR="00D55DE4" w:rsidRPr="0093707C" w:rsidRDefault="00D55DE4" w:rsidP="00D55DE4">
      <w:pPr>
        <w:rPr>
          <w:b/>
        </w:rPr>
      </w:pPr>
    </w:p>
    <w:p w14:paraId="127105D5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>2.</w:t>
      </w:r>
      <w:r w:rsidRPr="0093707C">
        <w:rPr>
          <w:b/>
        </w:rPr>
        <w:tab/>
      </w:r>
      <w:proofErr w:type="spellStart"/>
      <w:r w:rsidRPr="0093707C">
        <w:rPr>
          <w:b/>
        </w:rPr>
        <w:t>Points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system</w:t>
      </w:r>
      <w:proofErr w:type="spellEnd"/>
      <w:r w:rsidRPr="0093707C">
        <w:rPr>
          <w:b/>
        </w:rPr>
        <w:t xml:space="preserve"> for </w:t>
      </w:r>
      <w:proofErr w:type="spellStart"/>
      <w:r w:rsidRPr="0093707C">
        <w:rPr>
          <w:b/>
        </w:rPr>
        <w:t>appointing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rapporteurs</w:t>
      </w:r>
      <w:proofErr w:type="spellEnd"/>
      <w:r w:rsidRPr="0093707C">
        <w:rPr>
          <w:b/>
        </w:rPr>
        <w:t xml:space="preserve"> for </w:t>
      </w:r>
      <w:proofErr w:type="spellStart"/>
      <w:r w:rsidRPr="0093707C">
        <w:rPr>
          <w:b/>
        </w:rPr>
        <w:t>reports</w:t>
      </w:r>
      <w:proofErr w:type="spellEnd"/>
      <w:r w:rsidRPr="0093707C">
        <w:rPr>
          <w:b/>
        </w:rPr>
        <w:t xml:space="preserve"> &amp; </w:t>
      </w:r>
      <w:proofErr w:type="spellStart"/>
      <w:r w:rsidRPr="0093707C">
        <w:rPr>
          <w:b/>
        </w:rPr>
        <w:t>opinions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proofErr w:type="spellEnd"/>
    </w:p>
    <w:p w14:paraId="14F96751" w14:textId="77777777" w:rsidR="00D55DE4" w:rsidRPr="0093707C" w:rsidRDefault="00D55DE4" w:rsidP="00D55DE4">
      <w:pPr>
        <w:ind w:left="1136" w:hanging="1136"/>
      </w:pPr>
    </w:p>
    <w:p w14:paraId="3EFD44F9" w14:textId="77777777" w:rsidR="00D55DE4" w:rsidRPr="0093707C" w:rsidRDefault="004D19F2" w:rsidP="00D55DE4">
      <w:r w:rsidRPr="0093707C">
        <w:t xml:space="preserve">The </w:t>
      </w:r>
      <w:proofErr w:type="spellStart"/>
      <w:r w:rsidRPr="0093707C">
        <w:t>updated</w:t>
      </w:r>
      <w:proofErr w:type="spellEnd"/>
      <w:r w:rsidRPr="0093707C">
        <w:t xml:space="preserve"> </w:t>
      </w:r>
      <w:proofErr w:type="spellStart"/>
      <w:r w:rsidRPr="0093707C">
        <w:t>points</w:t>
      </w:r>
      <w:proofErr w:type="spellEnd"/>
      <w:r w:rsidRPr="0093707C">
        <w:t xml:space="preserve"> table </w:t>
      </w:r>
      <w:proofErr w:type="spellStart"/>
      <w:r w:rsidRPr="0093707C">
        <w:t>will</w:t>
      </w:r>
      <w:proofErr w:type="spellEnd"/>
      <w:r w:rsidRPr="0093707C">
        <w:t xml:space="preserve"> </w:t>
      </w:r>
      <w:proofErr w:type="spellStart"/>
      <w:r w:rsidRPr="0093707C">
        <w:t>be</w:t>
      </w:r>
      <w:proofErr w:type="spellEnd"/>
      <w:r w:rsidRPr="0093707C">
        <w:t xml:space="preserve"> </w:t>
      </w:r>
      <w:proofErr w:type="spellStart"/>
      <w:r w:rsidRPr="0093707C">
        <w:t>included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next</w:t>
      </w:r>
      <w:proofErr w:type="spellEnd"/>
      <w:r w:rsidRPr="0093707C">
        <w:t xml:space="preserve"> </w:t>
      </w:r>
      <w:proofErr w:type="spellStart"/>
      <w:r w:rsidRPr="0093707C">
        <w:t>Coordinators</w:t>
      </w:r>
      <w:proofErr w:type="spellEnd"/>
      <w:r w:rsidRPr="0093707C">
        <w:t xml:space="preserve">’ notes. </w:t>
      </w:r>
    </w:p>
    <w:p w14:paraId="154BE74A" w14:textId="77777777" w:rsidR="00D55DE4" w:rsidRPr="0093707C" w:rsidRDefault="00D55DE4" w:rsidP="00D55DE4">
      <w:pPr>
        <w:rPr>
          <w:b/>
          <w:bCs/>
        </w:rPr>
      </w:pPr>
    </w:p>
    <w:p w14:paraId="1BF4CBC4" w14:textId="77777777" w:rsidR="00D55DE4" w:rsidRPr="0093707C" w:rsidRDefault="00D55DE4" w:rsidP="00D55DE4">
      <w:pPr>
        <w:pStyle w:val="Text"/>
        <w:widowControl w:val="0"/>
        <w:spacing w:after="0" w:line="240" w:lineRule="auto"/>
        <w:jc w:val="both"/>
        <w:rPr>
          <w:rFonts w:ascii="Times New Roman"/>
          <w:iCs/>
          <w:sz w:val="20"/>
          <w:szCs w:val="20"/>
        </w:rPr>
      </w:pPr>
    </w:p>
    <w:p w14:paraId="1939D56E" w14:textId="77777777" w:rsidR="00D55DE4" w:rsidRPr="0093707C" w:rsidRDefault="004D19F2" w:rsidP="00D55DE4">
      <w:pPr>
        <w:pStyle w:val="Heading1"/>
        <w:ind w:left="0" w:firstLine="0"/>
        <w:rPr>
          <w:rFonts w:eastAsia="Arial Unicode MS"/>
          <w:szCs w:val="24"/>
        </w:rPr>
      </w:pPr>
      <w:bookmarkStart w:id="60" w:name="_Toc201848901"/>
      <w:bookmarkStart w:id="61" w:name="_Toc196839619"/>
      <w:bookmarkStart w:id="62" w:name="_Toc196830635"/>
      <w:bookmarkStart w:id="63" w:name="_Toc194339874"/>
      <w:bookmarkStart w:id="64" w:name="_Toc194070239"/>
      <w:bookmarkStart w:id="65" w:name="_Toc194056856"/>
      <w:bookmarkStart w:id="66" w:name="_Toc193978557"/>
      <w:bookmarkStart w:id="67" w:name="_Toc193871644"/>
      <w:bookmarkStart w:id="68" w:name="_Toc194070241"/>
      <w:bookmarkStart w:id="69" w:name="_Toc194056858"/>
      <w:bookmarkStart w:id="70" w:name="_Toc193978559"/>
      <w:bookmarkStart w:id="71" w:name="_Toc193871646"/>
      <w:bookmarkStart w:id="72" w:name="_Toc175662038"/>
      <w:bookmarkStart w:id="73" w:name="_Toc175651900"/>
      <w:bookmarkStart w:id="74" w:name="_Toc171076227"/>
      <w:bookmarkStart w:id="75" w:name="_Toc171075629"/>
      <w:bookmarkStart w:id="76" w:name="_Toc183538740"/>
      <w:bookmarkStart w:id="77" w:name="_Toc183444821"/>
      <w:bookmarkStart w:id="78" w:name="_Toc179542483"/>
      <w:bookmarkStart w:id="79" w:name="_Toc179209616"/>
      <w:bookmarkStart w:id="80" w:name="_Toc183538737"/>
      <w:bookmarkStart w:id="81" w:name="_Toc183444818"/>
      <w:bookmarkStart w:id="82" w:name="_Toc188619002"/>
      <w:bookmarkStart w:id="83" w:name="_Toc189826333"/>
      <w:bookmarkStart w:id="84" w:name="_Toc189822733"/>
      <w:bookmarkStart w:id="85" w:name="_Toc192573613"/>
      <w:bookmarkStart w:id="86" w:name="_Toc192522996"/>
      <w:bookmarkStart w:id="87" w:name="_Toc192522301"/>
      <w:bookmarkStart w:id="88" w:name="_Toc192521425"/>
      <w:bookmarkStart w:id="89" w:name="_Toc192511722"/>
      <w:bookmarkStart w:id="90" w:name="_Toc192343659"/>
      <w:bookmarkStart w:id="91" w:name="_Toc192251411"/>
      <w:bookmarkStart w:id="92" w:name="_Toc192245996"/>
      <w:bookmarkStart w:id="93" w:name="_Toc190095662"/>
      <w:bookmarkStart w:id="94" w:name="_Toc190084968"/>
      <w:bookmarkStart w:id="95" w:name="_Toc97804793"/>
      <w:bookmarkStart w:id="96" w:name="_Toc171076230"/>
      <w:bookmarkStart w:id="97" w:name="_Toc171075632"/>
      <w:r w:rsidRPr="0093707C">
        <w:t>4.</w:t>
      </w:r>
      <w:r w:rsidRPr="0093707C">
        <w:tab/>
      </w:r>
      <w:bookmarkEnd w:id="60"/>
      <w:r w:rsidRPr="0093707C">
        <w:t>JURI INI on generative AI copyright: state of play</w:t>
      </w:r>
    </w:p>
    <w:p w14:paraId="5ABD8B6A" w14:textId="77777777" w:rsidR="00D55DE4" w:rsidRPr="0093707C" w:rsidRDefault="00D55DE4" w:rsidP="00D55DE4">
      <w:pPr>
        <w:pStyle w:val="Heading1"/>
        <w:ind w:left="0" w:firstLine="0"/>
        <w:rPr>
          <w:rFonts w:eastAsia="Arial Unicode MS"/>
          <w:iCs/>
        </w:rPr>
      </w:pPr>
    </w:p>
    <w:p w14:paraId="349A5306" w14:textId="77777777" w:rsidR="00D55DE4" w:rsidRPr="0093707C" w:rsidRDefault="00D55DE4" w:rsidP="00D55DE4">
      <w:pPr>
        <w:jc w:val="both"/>
        <w:rPr>
          <w:rFonts w:eastAsia="Arial Unicode MS"/>
          <w:bCs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160646" w:rsidRPr="0093707C" w14:paraId="3E4969F6" w14:textId="77777777" w:rsidTr="00D55DE4">
        <w:trPr>
          <w:trHeight w:val="802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FEE24" w14:textId="77777777" w:rsidR="00D55DE4" w:rsidRPr="0093707C" w:rsidRDefault="004D19F2">
            <w:pPr>
              <w:rPr>
                <w:b/>
              </w:rPr>
            </w:pP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>:</w:t>
            </w:r>
          </w:p>
          <w:p w14:paraId="240F9034" w14:textId="77777777" w:rsidR="00D55DE4" w:rsidRPr="0093707C" w:rsidRDefault="004D19F2" w:rsidP="00505C61">
            <w:pPr>
              <w:spacing w:before="120"/>
              <w:ind w:left="1287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proposed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approach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preparation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contribution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form</w:t>
            </w:r>
            <w:proofErr w:type="spellEnd"/>
            <w:r w:rsidRPr="0093707C">
              <w:rPr>
                <w:b/>
              </w:rPr>
              <w:t xml:space="preserve"> of a </w:t>
            </w:r>
            <w:proofErr w:type="spellStart"/>
            <w:r w:rsidRPr="0093707C">
              <w:rPr>
                <w:b/>
              </w:rPr>
              <w:t>letter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starting</w:t>
            </w:r>
            <w:proofErr w:type="spellEnd"/>
            <w:r w:rsidRPr="0093707C">
              <w:rPr>
                <w:b/>
              </w:rPr>
              <w:t xml:space="preserve"> as </w:t>
            </w:r>
            <w:proofErr w:type="spellStart"/>
            <w:r w:rsidRPr="0093707C">
              <w:rPr>
                <w:b/>
              </w:rPr>
              <w:t>soon</w:t>
            </w:r>
            <w:proofErr w:type="spellEnd"/>
            <w:r w:rsidRPr="0093707C">
              <w:rPr>
                <w:b/>
              </w:rPr>
              <w:t xml:space="preserve"> as </w:t>
            </w:r>
            <w:proofErr w:type="spellStart"/>
            <w:r w:rsidRPr="0093707C">
              <w:rPr>
                <w:b/>
              </w:rPr>
              <w:t>possible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asked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Ms </w:t>
            </w:r>
            <w:proofErr w:type="spellStart"/>
            <w:r w:rsidRPr="0093707C">
              <w:rPr>
                <w:b/>
              </w:rPr>
              <w:t>Farreng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keep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them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informed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about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procedure</w:t>
            </w:r>
            <w:proofErr w:type="spellEnd"/>
            <w:r w:rsidRPr="0093707C">
              <w:rPr>
                <w:b/>
              </w:rPr>
              <w:t>.</w:t>
            </w:r>
          </w:p>
          <w:p w14:paraId="041BEC6B" w14:textId="77777777" w:rsidR="00D55DE4" w:rsidRPr="0093707C" w:rsidRDefault="00D55DE4">
            <w:pPr>
              <w:pStyle w:val="ListParagraph"/>
              <w:spacing w:before="120"/>
              <w:ind w:left="1287"/>
              <w:jc w:val="both"/>
              <w:rPr>
                <w:b/>
              </w:rPr>
            </w:pPr>
          </w:p>
        </w:tc>
      </w:tr>
    </w:tbl>
    <w:p w14:paraId="2172D8D6" w14:textId="77777777" w:rsidR="00D55DE4" w:rsidRPr="0093707C" w:rsidRDefault="00D55DE4" w:rsidP="00D55DE4">
      <w:pPr>
        <w:spacing w:before="120" w:after="120"/>
        <w:jc w:val="both"/>
        <w:rPr>
          <w:bCs/>
        </w:rPr>
      </w:pPr>
    </w:p>
    <w:p w14:paraId="4DF554BF" w14:textId="77777777" w:rsidR="00D55DE4" w:rsidRPr="0093707C" w:rsidRDefault="00D55DE4" w:rsidP="00D55DE4">
      <w:pPr>
        <w:rPr>
          <w:b/>
          <w:bCs/>
        </w:rPr>
      </w:pPr>
    </w:p>
    <w:p w14:paraId="57C0F668" w14:textId="77777777" w:rsidR="00D55DE4" w:rsidRPr="0093707C" w:rsidRDefault="004D19F2" w:rsidP="00D55DE4">
      <w:pPr>
        <w:pStyle w:val="Heading1"/>
        <w:ind w:left="0" w:firstLine="0"/>
        <w:rPr>
          <w:rFonts w:eastAsia="Arial Unicode MS"/>
          <w:bCs/>
        </w:rPr>
      </w:pPr>
      <w:bookmarkStart w:id="98" w:name="_Toc201848902"/>
      <w:r w:rsidRPr="0093707C">
        <w:lastRenderedPageBreak/>
        <w:t xml:space="preserve">5. </w:t>
      </w:r>
      <w:r w:rsidRPr="0093707C">
        <w:tab/>
      </w:r>
      <w:bookmarkEnd w:id="98"/>
      <w:r w:rsidRPr="0093707C">
        <w:t xml:space="preserve">CULT </w:t>
      </w:r>
      <w:proofErr w:type="spellStart"/>
      <w:r w:rsidRPr="0093707C">
        <w:t>participation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Gender</w:t>
      </w:r>
      <w:proofErr w:type="spellEnd"/>
      <w:r w:rsidRPr="0093707C">
        <w:t xml:space="preserve"> </w:t>
      </w:r>
      <w:proofErr w:type="spellStart"/>
      <w:r w:rsidRPr="0093707C">
        <w:t>Equality</w:t>
      </w:r>
      <w:proofErr w:type="spellEnd"/>
      <w:r w:rsidRPr="0093707C">
        <w:t xml:space="preserve"> </w:t>
      </w:r>
      <w:proofErr w:type="spellStart"/>
      <w:r w:rsidRPr="0093707C">
        <w:t>Week</w:t>
      </w:r>
      <w:proofErr w:type="spellEnd"/>
    </w:p>
    <w:p w14:paraId="20B9D783" w14:textId="77777777" w:rsidR="00D55DE4" w:rsidRPr="0093707C" w:rsidRDefault="00D55DE4" w:rsidP="00D55DE4">
      <w:pPr>
        <w:rPr>
          <w:rFonts w:eastAsia="Arial Unicode MS"/>
          <w:u w:val="single"/>
        </w:rPr>
      </w:pPr>
    </w:p>
    <w:p w14:paraId="148D8D5E" w14:textId="77777777" w:rsidR="00D55DE4" w:rsidRPr="0093707C" w:rsidRDefault="00D55DE4" w:rsidP="00D55DE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72F13278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4FB49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Decisions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43D8D279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700F3336" w14:textId="77777777" w:rsidR="00D55DE4" w:rsidRPr="0093707C" w:rsidRDefault="004D19F2" w:rsidP="00505C61">
            <w:pPr>
              <w:ind w:left="1287" w:hanging="360"/>
              <w:rPr>
                <w:b/>
                <w:bCs/>
                <w:color w:val="000000" w:themeColor="text1"/>
              </w:rPr>
            </w:pPr>
            <w:r w:rsidRPr="0093707C">
              <w:rPr>
                <w:rFonts w:ascii="Symbol" w:hAnsi="Symbol"/>
                <w:snapToGrid/>
                <w:color w:val="000000" w:themeColor="text1"/>
              </w:rPr>
              <w:sym w:font="Symbol" w:char="F0B7"/>
            </w:r>
            <w:r w:rsidRPr="0093707C">
              <w:rPr>
                <w:rFonts w:ascii="Symbol" w:hAnsi="Symbol"/>
                <w:snapToGrid/>
                <w:color w:val="000000" w:themeColor="text1"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that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participates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an </w:t>
            </w:r>
            <w:proofErr w:type="spellStart"/>
            <w:r w:rsidRPr="0093707C">
              <w:rPr>
                <w:b/>
              </w:rPr>
              <w:t>activity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during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European </w:t>
            </w:r>
            <w:proofErr w:type="spellStart"/>
            <w:r w:rsidRPr="0093707C">
              <w:rPr>
                <w:b/>
              </w:rPr>
              <w:t>Gender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Equality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Week</w:t>
            </w:r>
            <w:proofErr w:type="spellEnd"/>
            <w:r w:rsidRPr="0093707C">
              <w:rPr>
                <w:b/>
              </w:rPr>
              <w:t xml:space="preserve"> 2025.</w:t>
            </w:r>
          </w:p>
          <w:p w14:paraId="122C94DB" w14:textId="77777777" w:rsidR="00D55DE4" w:rsidRPr="0093707C" w:rsidRDefault="004D19F2" w:rsidP="00505C61">
            <w:pPr>
              <w:ind w:left="1287" w:hanging="360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focus on </w:t>
            </w:r>
            <w:proofErr w:type="spellStart"/>
            <w:r w:rsidRPr="0093707C">
              <w:rPr>
                <w:b/>
              </w:rPr>
              <w:t>education</w:t>
            </w:r>
            <w:proofErr w:type="spellEnd"/>
            <w:r w:rsidRPr="0093707C">
              <w:rPr>
                <w:b/>
              </w:rPr>
              <w:t xml:space="preserve"> as a </w:t>
            </w:r>
            <w:proofErr w:type="spellStart"/>
            <w:r w:rsidRPr="0093707C">
              <w:rPr>
                <w:b/>
              </w:rPr>
              <w:t>policy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area</w:t>
            </w:r>
            <w:proofErr w:type="spellEnd"/>
            <w:r w:rsidRPr="0093707C">
              <w:rPr>
                <w:b/>
              </w:rPr>
              <w:t xml:space="preserve"> for 2025. </w:t>
            </w:r>
          </w:p>
          <w:p w14:paraId="5357614F" w14:textId="77777777" w:rsidR="00D55DE4" w:rsidRPr="0093707C" w:rsidRDefault="004D19F2" w:rsidP="00505C61">
            <w:pPr>
              <w:ind w:left="1287" w:hanging="360"/>
              <w:rPr>
                <w:b/>
                <w:bCs/>
                <w:color w:val="000000" w:themeColor="text1"/>
              </w:rPr>
            </w:pPr>
            <w:r w:rsidRPr="0093707C">
              <w:rPr>
                <w:rFonts w:ascii="Symbol" w:hAnsi="Symbol"/>
                <w:snapToGrid/>
                <w:color w:val="000000" w:themeColor="text1"/>
              </w:rPr>
              <w:sym w:font="Symbol" w:char="F0B7"/>
            </w:r>
            <w:r w:rsidRPr="0093707C">
              <w:rPr>
                <w:rFonts w:ascii="Symbol" w:hAnsi="Symbol"/>
                <w:snapToGrid/>
                <w:color w:val="000000" w:themeColor="text1"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make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suggestions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types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activities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5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c.o.b</w:t>
            </w:r>
            <w:proofErr w:type="spellEnd"/>
            <w:r w:rsidRPr="0093707C">
              <w:rPr>
                <w:b/>
              </w:rPr>
              <w:t>.</w:t>
            </w:r>
          </w:p>
          <w:p w14:paraId="5A3D060A" w14:textId="77777777" w:rsidR="00D55DE4" w:rsidRPr="0093707C" w:rsidRDefault="004D19F2" w:rsidP="00505C61">
            <w:pPr>
              <w:ind w:left="1287" w:hanging="360"/>
              <w:rPr>
                <w:b/>
                <w:bCs/>
                <w:color w:val="000000" w:themeColor="text1"/>
              </w:rPr>
            </w:pPr>
            <w:r w:rsidRPr="0093707C">
              <w:rPr>
                <w:rFonts w:ascii="Symbol" w:hAnsi="Symbol"/>
                <w:snapToGrid/>
                <w:color w:val="000000" w:themeColor="text1"/>
              </w:rPr>
              <w:sym w:font="Symbol" w:char="F0B7"/>
            </w:r>
            <w:r w:rsidRPr="0093707C">
              <w:rPr>
                <w:rFonts w:ascii="Symbol" w:hAnsi="Symbol"/>
                <w:snapToGrid/>
                <w:color w:val="000000" w:themeColor="text1"/>
              </w:rPr>
              <w:tab/>
            </w:r>
            <w:r w:rsidRPr="0093707C">
              <w:rPr>
                <w:b/>
              </w:rPr>
              <w:t xml:space="preserve">The CULT Secretariat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send</w:t>
            </w:r>
            <w:proofErr w:type="spellEnd"/>
            <w:r w:rsidRPr="0093707C">
              <w:rPr>
                <w:b/>
              </w:rPr>
              <w:t xml:space="preserve"> out </w:t>
            </w:r>
            <w:proofErr w:type="spellStart"/>
            <w:r w:rsidRPr="0093707C">
              <w:rPr>
                <w:b/>
              </w:rPr>
              <w:t>additional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information</w:t>
            </w:r>
            <w:proofErr w:type="spellEnd"/>
            <w:r w:rsidRPr="0093707C">
              <w:rPr>
                <w:b/>
              </w:rPr>
              <w:t>.</w:t>
            </w:r>
          </w:p>
          <w:p w14:paraId="721D8E83" w14:textId="77777777" w:rsidR="00D55DE4" w:rsidRPr="0093707C" w:rsidRDefault="00D55DE4">
            <w:pPr>
              <w:pStyle w:val="ListParagraph"/>
              <w:ind w:left="1287"/>
              <w:rPr>
                <w:b/>
                <w:bCs/>
                <w:color w:val="000000" w:themeColor="text1"/>
              </w:rPr>
            </w:pPr>
          </w:p>
        </w:tc>
      </w:tr>
    </w:tbl>
    <w:p w14:paraId="2A2A219A" w14:textId="77777777" w:rsidR="00D55DE4" w:rsidRPr="0093707C" w:rsidRDefault="00D55DE4" w:rsidP="00D55DE4"/>
    <w:p w14:paraId="2D57DC1A" w14:textId="77777777" w:rsidR="00D55DE4" w:rsidRPr="0093707C" w:rsidRDefault="00D55DE4" w:rsidP="00D55DE4"/>
    <w:p w14:paraId="1EA38C0B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6. Public </w:t>
      </w:r>
      <w:proofErr w:type="spellStart"/>
      <w:r w:rsidRPr="0093707C">
        <w:rPr>
          <w:b/>
        </w:rPr>
        <w:t>hearing</w:t>
      </w:r>
      <w:proofErr w:type="spellEnd"/>
      <w:r w:rsidRPr="0093707C">
        <w:rPr>
          <w:b/>
        </w:rPr>
        <w:t xml:space="preserve"> on A European </w:t>
      </w:r>
      <w:proofErr w:type="spellStart"/>
      <w:r w:rsidRPr="0093707C">
        <w:rPr>
          <w:b/>
        </w:rPr>
        <w:t>Degree</w:t>
      </w:r>
      <w:proofErr w:type="spellEnd"/>
      <w:r w:rsidRPr="0093707C">
        <w:rPr>
          <w:b/>
        </w:rPr>
        <w:t xml:space="preserve">: </w:t>
      </w:r>
      <w:proofErr w:type="spellStart"/>
      <w:r w:rsidRPr="0093707C">
        <w:rPr>
          <w:b/>
        </w:rPr>
        <w:t>empowering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students</w:t>
      </w:r>
      <w:proofErr w:type="spellEnd"/>
      <w:r w:rsidRPr="0093707C">
        <w:rPr>
          <w:b/>
        </w:rPr>
        <w:t xml:space="preserve">, </w:t>
      </w:r>
      <w:proofErr w:type="spellStart"/>
      <w:r w:rsidRPr="0093707C">
        <w:rPr>
          <w:b/>
        </w:rPr>
        <w:t>strengthening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universities</w:t>
      </w:r>
      <w:proofErr w:type="spellEnd"/>
      <w:r w:rsidRPr="0093707C">
        <w:rPr>
          <w:b/>
        </w:rPr>
        <w:t xml:space="preserve">, </w:t>
      </w:r>
      <w:proofErr w:type="spellStart"/>
      <w:r w:rsidRPr="0093707C">
        <w:rPr>
          <w:b/>
        </w:rPr>
        <w:t>uniting</w:t>
      </w:r>
      <w:proofErr w:type="spellEnd"/>
      <w:r w:rsidRPr="0093707C">
        <w:rPr>
          <w:b/>
        </w:rPr>
        <w:t xml:space="preserve"> Europe - </w:t>
      </w:r>
      <w:proofErr w:type="spellStart"/>
      <w:r w:rsidRPr="0093707C">
        <w:rPr>
          <w:b/>
        </w:rPr>
        <w:t>Proposals</w:t>
      </w:r>
      <w:proofErr w:type="spellEnd"/>
      <w:r w:rsidRPr="0093707C">
        <w:rPr>
          <w:b/>
        </w:rPr>
        <w:t xml:space="preserve"> for </w:t>
      </w:r>
      <w:proofErr w:type="spellStart"/>
      <w:r w:rsidRPr="0093707C">
        <w:rPr>
          <w:b/>
        </w:rPr>
        <w:t>experts</w:t>
      </w:r>
      <w:proofErr w:type="spellEnd"/>
    </w:p>
    <w:p w14:paraId="03403720" w14:textId="77777777" w:rsidR="00D55DE4" w:rsidRPr="0093707C" w:rsidRDefault="00D55DE4" w:rsidP="00D55DE4"/>
    <w:p w14:paraId="518F71C8" w14:textId="77777777" w:rsidR="00D55DE4" w:rsidRPr="0093707C" w:rsidRDefault="00D55DE4" w:rsidP="00D55DE4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64B442C8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F77A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177ECA6E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76289FE5" w14:textId="77777777" w:rsidR="00D55DE4" w:rsidRPr="0093707C" w:rsidRDefault="004D19F2" w:rsidP="00505C61">
            <w:pPr>
              <w:ind w:left="1287" w:hanging="360"/>
              <w:rPr>
                <w:b/>
                <w:bCs/>
                <w:color w:val="000000" w:themeColor="text1"/>
              </w:rPr>
            </w:pPr>
            <w:r w:rsidRPr="0093707C">
              <w:rPr>
                <w:rFonts w:ascii="Symbol" w:hAnsi="Symbol"/>
                <w:snapToGrid/>
                <w:color w:val="000000" w:themeColor="text1"/>
              </w:rPr>
              <w:sym w:font="Symbol" w:char="F0B7"/>
            </w:r>
            <w:r w:rsidRPr="0093707C">
              <w:rPr>
                <w:rFonts w:ascii="Symbol" w:hAnsi="Symbol"/>
                <w:snapToGrid/>
                <w:color w:val="000000" w:themeColor="text1"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  <w:color w:val="000000" w:themeColor="text1"/>
              </w:rPr>
              <w:t>Coordinators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agreed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for </w:t>
            </w:r>
            <w:proofErr w:type="spellStart"/>
            <w:r w:rsidRPr="0093707C">
              <w:rPr>
                <w:b/>
                <w:color w:val="000000" w:themeColor="text1"/>
              </w:rPr>
              <w:t>the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groups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to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nominate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experts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by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12 </w:t>
            </w:r>
            <w:proofErr w:type="spellStart"/>
            <w:r w:rsidRPr="0093707C">
              <w:rPr>
                <w:b/>
                <w:color w:val="000000" w:themeColor="text1"/>
              </w:rPr>
              <w:t>September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c.o.b</w:t>
            </w:r>
            <w:proofErr w:type="spellEnd"/>
            <w:r w:rsidRPr="0093707C">
              <w:rPr>
                <w:b/>
                <w:color w:val="000000" w:themeColor="text1"/>
              </w:rPr>
              <w:t>.</w:t>
            </w:r>
          </w:p>
          <w:p w14:paraId="0F8B0E67" w14:textId="77777777" w:rsidR="00D55DE4" w:rsidRPr="0093707C" w:rsidRDefault="00D55DE4">
            <w:pPr>
              <w:ind w:left="927"/>
              <w:rPr>
                <w:b/>
                <w:bCs/>
                <w:color w:val="000000" w:themeColor="text1"/>
              </w:rPr>
            </w:pPr>
          </w:p>
        </w:tc>
      </w:tr>
    </w:tbl>
    <w:p w14:paraId="7272E9CA" w14:textId="77777777" w:rsidR="00D55DE4" w:rsidRPr="0093707C" w:rsidRDefault="00D55DE4" w:rsidP="00D55DE4"/>
    <w:p w14:paraId="3D7FE33E" w14:textId="77777777" w:rsidR="00D55DE4" w:rsidRPr="0093707C" w:rsidRDefault="00D55DE4" w:rsidP="00D55DE4"/>
    <w:p w14:paraId="6E3D9AE9" w14:textId="77777777" w:rsidR="00D55DE4" w:rsidRPr="0093707C" w:rsidRDefault="004D19F2" w:rsidP="00D55DE4">
      <w:pPr>
        <w:pStyle w:val="Heading1"/>
        <w:ind w:left="0" w:firstLine="0"/>
        <w:rPr>
          <w:rFonts w:eastAsia="Arial Unicode MS"/>
        </w:rPr>
      </w:pPr>
      <w:bookmarkStart w:id="99" w:name="_Toc201848903"/>
      <w:r w:rsidRPr="0093707C">
        <w:t xml:space="preserve">7. </w:t>
      </w:r>
      <w:r w:rsidRPr="0093707C">
        <w:tab/>
      </w:r>
      <w:proofErr w:type="spellStart"/>
      <w:r w:rsidRPr="0093707C">
        <w:t>Any</w:t>
      </w:r>
      <w:proofErr w:type="spellEnd"/>
      <w:r w:rsidRPr="0093707C">
        <w:t xml:space="preserve"> </w:t>
      </w:r>
      <w:proofErr w:type="spellStart"/>
      <w:r w:rsidRPr="0093707C">
        <w:t>other</w:t>
      </w:r>
      <w:proofErr w:type="spellEnd"/>
      <w:r w:rsidRPr="0093707C">
        <w:t xml:space="preserve"> business</w:t>
      </w:r>
      <w:bookmarkEnd w:id="99"/>
    </w:p>
    <w:p w14:paraId="4C6CD13C" w14:textId="77777777" w:rsidR="00D55DE4" w:rsidRPr="0093707C" w:rsidRDefault="00D55DE4" w:rsidP="00D55DE4">
      <w:pPr>
        <w:rPr>
          <w:rFonts w:eastAsia="Arial Unicode MS"/>
          <w:u w:val="single"/>
        </w:rPr>
      </w:pPr>
    </w:p>
    <w:p w14:paraId="05A3B68E" w14:textId="77777777" w:rsidR="00D55DE4" w:rsidRPr="0093707C" w:rsidRDefault="00D55DE4" w:rsidP="00D55DE4">
      <w:pPr>
        <w:rPr>
          <w:u w:val="single"/>
        </w:rPr>
      </w:pPr>
    </w:p>
    <w:p w14:paraId="749F0B32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7.1 S&amp;D: </w:t>
      </w:r>
      <w:proofErr w:type="spellStart"/>
      <w:r w:rsidRPr="0093707C">
        <w:rPr>
          <w:b/>
        </w:rPr>
        <w:t>Follow-up</w:t>
      </w:r>
      <w:proofErr w:type="spellEnd"/>
      <w:r w:rsidRPr="0093707C">
        <w:rPr>
          <w:b/>
        </w:rPr>
        <w:t xml:space="preserve"> of Cultural </w:t>
      </w:r>
      <w:proofErr w:type="spellStart"/>
      <w:r w:rsidRPr="0093707C">
        <w:rPr>
          <w:b/>
        </w:rPr>
        <w:t>Compass</w:t>
      </w:r>
      <w:proofErr w:type="spellEnd"/>
    </w:p>
    <w:p w14:paraId="147D846A" w14:textId="77777777" w:rsidR="00D55DE4" w:rsidRPr="0093707C" w:rsidRDefault="00D55DE4" w:rsidP="00D55DE4">
      <w:pPr>
        <w:rPr>
          <w:u w:val="single"/>
        </w:rPr>
      </w:pPr>
    </w:p>
    <w:p w14:paraId="2E4D84BD" w14:textId="77777777" w:rsidR="00D55DE4" w:rsidRPr="0093707C" w:rsidRDefault="00D55DE4" w:rsidP="00D55DE4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0D13C6FE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2345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Decisions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2757FB63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7553DF66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heard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Mr</w:t>
            </w:r>
            <w:proofErr w:type="spellEnd"/>
            <w:r w:rsidRPr="0093707C">
              <w:rPr>
                <w:b/>
              </w:rPr>
              <w:t xml:space="preserve"> Heide,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S&amp;D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raise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point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follow-up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planned</w:t>
            </w:r>
            <w:proofErr w:type="spellEnd"/>
            <w:r w:rsidRPr="0093707C">
              <w:rPr>
                <w:b/>
              </w:rPr>
              <w:t xml:space="preserve"> ‘Cultural </w:t>
            </w:r>
            <w:proofErr w:type="spellStart"/>
            <w:r w:rsidRPr="0093707C">
              <w:rPr>
                <w:b/>
              </w:rPr>
              <w:t>Compass</w:t>
            </w:r>
            <w:proofErr w:type="spellEnd"/>
            <w:r w:rsidRPr="0093707C">
              <w:rPr>
                <w:b/>
              </w:rPr>
              <w:t xml:space="preserve">’. </w:t>
            </w:r>
          </w:p>
          <w:p w14:paraId="2DAE557A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invite </w:t>
            </w:r>
            <w:proofErr w:type="spellStart"/>
            <w:r w:rsidRPr="0093707C">
              <w:rPr>
                <w:b/>
              </w:rPr>
              <w:t>Commissioner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Micallef</w:t>
            </w:r>
            <w:proofErr w:type="spellEnd"/>
            <w:r w:rsidRPr="0093707C">
              <w:rPr>
                <w:b/>
              </w:rPr>
              <w:t xml:space="preserve"> for an </w:t>
            </w:r>
            <w:proofErr w:type="spellStart"/>
            <w:r w:rsidRPr="0093707C">
              <w:rPr>
                <w:b/>
              </w:rPr>
              <w:t>exchange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views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‘Cultural </w:t>
            </w:r>
            <w:proofErr w:type="spellStart"/>
            <w:r w:rsidRPr="0093707C">
              <w:rPr>
                <w:b/>
              </w:rPr>
              <w:t>Compass</w:t>
            </w:r>
            <w:proofErr w:type="spellEnd"/>
            <w:r w:rsidRPr="0093707C">
              <w:rPr>
                <w:b/>
              </w:rPr>
              <w:t xml:space="preserve">’ at an </w:t>
            </w:r>
            <w:proofErr w:type="spellStart"/>
            <w:r w:rsidRPr="0093707C">
              <w:rPr>
                <w:b/>
              </w:rPr>
              <w:t>upcoming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preferably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>.</w:t>
            </w:r>
          </w:p>
          <w:p w14:paraId="1411E1E5" w14:textId="77777777" w:rsidR="00D55DE4" w:rsidRPr="0093707C" w:rsidRDefault="00D55DE4">
            <w:pPr>
              <w:ind w:left="927"/>
              <w:rPr>
                <w:b/>
                <w:bCs/>
                <w:color w:val="000000" w:themeColor="text1"/>
              </w:rPr>
            </w:pPr>
          </w:p>
        </w:tc>
      </w:tr>
    </w:tbl>
    <w:p w14:paraId="4AC5A59C" w14:textId="77777777" w:rsidR="00D55DE4" w:rsidRPr="0093707C" w:rsidRDefault="00D55DE4" w:rsidP="00D55DE4">
      <w:pPr>
        <w:rPr>
          <w:u w:val="single"/>
        </w:rPr>
      </w:pPr>
    </w:p>
    <w:p w14:paraId="1B6F3960" w14:textId="77777777" w:rsidR="00D55DE4" w:rsidRPr="0093707C" w:rsidRDefault="00D55DE4" w:rsidP="00D55DE4">
      <w:pPr>
        <w:rPr>
          <w:u w:val="single"/>
        </w:rPr>
      </w:pPr>
    </w:p>
    <w:p w14:paraId="14F8DA57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7.2 S&amp;D + </w:t>
      </w:r>
      <w:proofErr w:type="spellStart"/>
      <w:r w:rsidRPr="0093707C">
        <w:rPr>
          <w:b/>
        </w:rPr>
        <w:t>Renew</w:t>
      </w:r>
      <w:proofErr w:type="spellEnd"/>
      <w:r w:rsidRPr="0093707C">
        <w:rPr>
          <w:b/>
        </w:rPr>
        <w:t xml:space="preserve">: CULT </w:t>
      </w:r>
      <w:proofErr w:type="spellStart"/>
      <w:r w:rsidRPr="0093707C">
        <w:rPr>
          <w:b/>
        </w:rPr>
        <w:t>prioritisation</w:t>
      </w:r>
      <w:proofErr w:type="spellEnd"/>
      <w:r w:rsidRPr="0093707C">
        <w:rPr>
          <w:b/>
        </w:rPr>
        <w:t xml:space="preserve"> of </w:t>
      </w:r>
      <w:proofErr w:type="spellStart"/>
      <w:r w:rsidRPr="0093707C">
        <w:rPr>
          <w:b/>
        </w:rPr>
        <w:t>work</w:t>
      </w:r>
      <w:proofErr w:type="spellEnd"/>
    </w:p>
    <w:p w14:paraId="29DCF381" w14:textId="77777777" w:rsidR="00D55DE4" w:rsidRPr="0093707C" w:rsidRDefault="00D55DE4" w:rsidP="00D55DE4">
      <w:pPr>
        <w:rPr>
          <w:u w:val="single"/>
        </w:rPr>
      </w:pPr>
    </w:p>
    <w:p w14:paraId="1C7662AC" w14:textId="77777777" w:rsidR="00D55DE4" w:rsidRPr="0093707C" w:rsidRDefault="00D55DE4" w:rsidP="00D55DE4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2AF41F98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42CEA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Decisions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0F2BCAFA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1E16949E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heard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Mr</w:t>
            </w:r>
            <w:proofErr w:type="spellEnd"/>
            <w:r w:rsidRPr="0093707C">
              <w:rPr>
                <w:b/>
              </w:rPr>
              <w:t xml:space="preserve"> </w:t>
            </w:r>
            <w:r w:rsidRPr="0093707C">
              <w:rPr>
                <w:b/>
              </w:rPr>
              <w:t xml:space="preserve">Heide,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S&amp;D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Ms </w:t>
            </w:r>
            <w:proofErr w:type="spellStart"/>
            <w:r w:rsidRPr="0093707C">
              <w:rPr>
                <w:b/>
              </w:rPr>
              <w:t>Farreng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raise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point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prioritise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work</w:t>
            </w:r>
            <w:proofErr w:type="spellEnd"/>
            <w:r w:rsidRPr="0093707C">
              <w:rPr>
                <w:b/>
              </w:rPr>
              <w:t xml:space="preserve"> in CULT.</w:t>
            </w:r>
          </w:p>
          <w:p w14:paraId="635022ED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discuss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how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prioritise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work</w:t>
            </w:r>
            <w:proofErr w:type="spellEnd"/>
            <w:r w:rsidRPr="0093707C">
              <w:rPr>
                <w:b/>
              </w:rPr>
              <w:t xml:space="preserve"> in CULT at </w:t>
            </w:r>
            <w:proofErr w:type="spellStart"/>
            <w:r w:rsidRPr="0093707C">
              <w:rPr>
                <w:b/>
              </w:rPr>
              <w:t>their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’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>.</w:t>
            </w:r>
          </w:p>
          <w:p w14:paraId="1458BA6A" w14:textId="77777777" w:rsidR="00D55DE4" w:rsidRPr="0093707C" w:rsidRDefault="00D55DE4">
            <w:pPr>
              <w:ind w:left="927"/>
              <w:rPr>
                <w:b/>
                <w:bCs/>
                <w:color w:val="000000" w:themeColor="text1"/>
              </w:rPr>
            </w:pPr>
          </w:p>
        </w:tc>
      </w:tr>
    </w:tbl>
    <w:p w14:paraId="726CCEB3" w14:textId="77777777" w:rsidR="00D55DE4" w:rsidRPr="0093707C" w:rsidRDefault="00D55DE4" w:rsidP="00D55DE4">
      <w:pPr>
        <w:rPr>
          <w:u w:val="single"/>
        </w:rPr>
      </w:pPr>
    </w:p>
    <w:p w14:paraId="5342A9FA" w14:textId="77777777" w:rsidR="00D55DE4" w:rsidRPr="0093707C" w:rsidRDefault="00D55DE4" w:rsidP="00D55DE4">
      <w:pPr>
        <w:rPr>
          <w:u w:val="single"/>
        </w:rPr>
      </w:pPr>
    </w:p>
    <w:p w14:paraId="3F7FCCE3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7.3 EPP: </w:t>
      </w:r>
      <w:proofErr w:type="spellStart"/>
      <w:r w:rsidRPr="0093707C">
        <w:rPr>
          <w:b/>
        </w:rPr>
        <w:t>Decision</w:t>
      </w:r>
      <w:proofErr w:type="spellEnd"/>
      <w:r w:rsidRPr="0093707C">
        <w:rPr>
          <w:b/>
        </w:rPr>
        <w:t xml:space="preserve"> on </w:t>
      </w:r>
      <w:proofErr w:type="spellStart"/>
      <w:r w:rsidRPr="0093707C">
        <w:rPr>
          <w:b/>
        </w:rPr>
        <w:t>new</w:t>
      </w:r>
      <w:proofErr w:type="spellEnd"/>
      <w:r w:rsidRPr="0093707C">
        <w:rPr>
          <w:b/>
        </w:rPr>
        <w:t xml:space="preserve"> CULT </w:t>
      </w:r>
      <w:proofErr w:type="spellStart"/>
      <w:r w:rsidRPr="0093707C">
        <w:rPr>
          <w:b/>
        </w:rPr>
        <w:t>own-initiative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reports</w:t>
      </w:r>
      <w:proofErr w:type="spellEnd"/>
    </w:p>
    <w:p w14:paraId="24E3FDFA" w14:textId="77777777" w:rsidR="00D55DE4" w:rsidRPr="0093707C" w:rsidRDefault="00D55DE4" w:rsidP="00D55DE4">
      <w:pPr>
        <w:rPr>
          <w:b/>
        </w:rPr>
      </w:pPr>
    </w:p>
    <w:p w14:paraId="59932DAB" w14:textId="77777777" w:rsidR="00D55DE4" w:rsidRPr="0093707C" w:rsidRDefault="00D55DE4" w:rsidP="00D55DE4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0D6042F7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BEEC1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Decisions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4213690F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7DB24388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heard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Tarr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EPP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request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bring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forward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 xml:space="preserve"> on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new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own-initiative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reports</w:t>
            </w:r>
            <w:proofErr w:type="spellEnd"/>
            <w:r w:rsidRPr="0093707C">
              <w:rPr>
                <w:b/>
              </w:rPr>
              <w:t>.</w:t>
            </w:r>
          </w:p>
          <w:p w14:paraId="3AD5A581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decided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request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authorisation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two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following</w:t>
            </w:r>
            <w:proofErr w:type="spellEnd"/>
            <w:r w:rsidRPr="0093707C">
              <w:rPr>
                <w:b/>
              </w:rPr>
              <w:t xml:space="preserve"> INI </w:t>
            </w:r>
            <w:proofErr w:type="spellStart"/>
            <w:r w:rsidRPr="0093707C">
              <w:rPr>
                <w:b/>
              </w:rPr>
              <w:t>reports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under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Rule</w:t>
            </w:r>
            <w:proofErr w:type="spellEnd"/>
            <w:r w:rsidRPr="0093707C">
              <w:rPr>
                <w:b/>
              </w:rPr>
              <w:t xml:space="preserve"> 55:</w:t>
            </w:r>
          </w:p>
          <w:p w14:paraId="313B0B53" w14:textId="77777777" w:rsidR="00D55DE4" w:rsidRPr="0093707C" w:rsidRDefault="004D19F2">
            <w:pPr>
              <w:pStyle w:val="ListParagraph"/>
              <w:spacing w:before="120"/>
              <w:ind w:left="1080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- The cultural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creative </w:t>
            </w:r>
            <w:proofErr w:type="spellStart"/>
            <w:r w:rsidRPr="0093707C">
              <w:rPr>
                <w:b/>
              </w:rPr>
              <w:t>sectors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age</w:t>
            </w:r>
            <w:proofErr w:type="spellEnd"/>
            <w:r w:rsidRPr="0093707C">
              <w:rPr>
                <w:b/>
              </w:rPr>
              <w:t xml:space="preserve"> of AI</w:t>
            </w:r>
          </w:p>
          <w:p w14:paraId="412E313D" w14:textId="77777777" w:rsidR="00D55DE4" w:rsidRPr="0093707C" w:rsidRDefault="004D19F2">
            <w:pPr>
              <w:pStyle w:val="ListParagraph"/>
              <w:spacing w:before="120"/>
              <w:ind w:left="1080"/>
              <w:jc w:val="both"/>
              <w:rPr>
                <w:b/>
                <w:bCs/>
              </w:rPr>
            </w:pPr>
            <w:r w:rsidRPr="0093707C">
              <w:rPr>
                <w:b/>
              </w:rPr>
              <w:t xml:space="preserve">- A </w:t>
            </w:r>
            <w:proofErr w:type="spellStart"/>
            <w:r w:rsidRPr="0093707C">
              <w:rPr>
                <w:b/>
              </w:rPr>
              <w:t>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strategy</w:t>
            </w:r>
            <w:proofErr w:type="spellEnd"/>
            <w:r w:rsidRPr="0093707C">
              <w:rPr>
                <w:b/>
              </w:rPr>
              <w:t xml:space="preserve"> for media </w:t>
            </w:r>
            <w:proofErr w:type="spellStart"/>
            <w:r w:rsidRPr="0093707C">
              <w:rPr>
                <w:b/>
              </w:rPr>
              <w:t>literacy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digital </w:t>
            </w:r>
            <w:proofErr w:type="spellStart"/>
            <w:r w:rsidRPr="0093707C">
              <w:rPr>
                <w:b/>
              </w:rPr>
              <w:t>learning</w:t>
            </w:r>
            <w:proofErr w:type="spellEnd"/>
          </w:p>
          <w:p w14:paraId="2423D2F2" w14:textId="77777777" w:rsidR="00D55DE4" w:rsidRPr="0093707C" w:rsidRDefault="00D55DE4">
            <w:pPr>
              <w:ind w:left="927"/>
              <w:rPr>
                <w:b/>
                <w:bCs/>
                <w:color w:val="000000" w:themeColor="text1"/>
              </w:rPr>
            </w:pPr>
          </w:p>
        </w:tc>
      </w:tr>
    </w:tbl>
    <w:p w14:paraId="40F5C849" w14:textId="77777777" w:rsidR="00D55DE4" w:rsidRPr="0093707C" w:rsidRDefault="00D55DE4" w:rsidP="00D55DE4">
      <w:pPr>
        <w:rPr>
          <w:b/>
          <w:bCs/>
          <w:u w:val="single"/>
        </w:rPr>
      </w:pPr>
    </w:p>
    <w:p w14:paraId="30116818" w14:textId="77777777" w:rsidR="00D55DE4" w:rsidRPr="0093707C" w:rsidRDefault="00D55DE4" w:rsidP="00D55DE4">
      <w:pPr>
        <w:rPr>
          <w:u w:val="single"/>
        </w:rPr>
      </w:pPr>
    </w:p>
    <w:p w14:paraId="26D336D0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7.4 </w:t>
      </w:r>
      <w:proofErr w:type="spellStart"/>
      <w:r w:rsidRPr="0093707C">
        <w:rPr>
          <w:b/>
        </w:rPr>
        <w:t>Renew</w:t>
      </w:r>
      <w:proofErr w:type="spellEnd"/>
      <w:r w:rsidRPr="0093707C">
        <w:rPr>
          <w:b/>
        </w:rPr>
        <w:t xml:space="preserve">: </w:t>
      </w:r>
      <w:proofErr w:type="spellStart"/>
      <w:r w:rsidRPr="0093707C">
        <w:rPr>
          <w:b/>
        </w:rPr>
        <w:t>Invitation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to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Mr</w:t>
      </w:r>
      <w:proofErr w:type="spellEnd"/>
      <w:r w:rsidRPr="0093707C">
        <w:rPr>
          <w:b/>
        </w:rPr>
        <w:t xml:space="preserve"> Costa-Gavras</w:t>
      </w:r>
    </w:p>
    <w:p w14:paraId="0FEA9817" w14:textId="77777777" w:rsidR="00D55DE4" w:rsidRPr="0093707C" w:rsidRDefault="00D55DE4" w:rsidP="00D55DE4">
      <w:pPr>
        <w:rPr>
          <w:b/>
        </w:rPr>
      </w:pPr>
    </w:p>
    <w:p w14:paraId="35D96B9E" w14:textId="77777777" w:rsidR="00D55DE4" w:rsidRPr="0093707C" w:rsidRDefault="00D55DE4" w:rsidP="00D55DE4">
      <w:pPr>
        <w:rPr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5A219BF8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26E41" w14:textId="77777777" w:rsidR="00D55DE4" w:rsidRPr="0093707C" w:rsidRDefault="004D19F2">
            <w:pPr>
              <w:spacing w:before="120"/>
              <w:rPr>
                <w:b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Decisions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054C95FF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  <w:p w14:paraId="66231E24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heard</w:t>
            </w:r>
            <w:proofErr w:type="spellEnd"/>
            <w:r w:rsidRPr="0093707C">
              <w:rPr>
                <w:b/>
              </w:rPr>
              <w:t xml:space="preserve"> Ms </w:t>
            </w:r>
            <w:proofErr w:type="spellStart"/>
            <w:r w:rsidRPr="0093707C">
              <w:rPr>
                <w:b/>
              </w:rPr>
              <w:t>Farreng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Renew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request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invite </w:t>
            </w:r>
            <w:proofErr w:type="spellStart"/>
            <w:r w:rsidRPr="0093707C">
              <w:rPr>
                <w:b/>
              </w:rPr>
              <w:t>movie</w:t>
            </w:r>
            <w:proofErr w:type="spellEnd"/>
            <w:r w:rsidRPr="0093707C">
              <w:rPr>
                <w:b/>
              </w:rPr>
              <w:t xml:space="preserve"> director Costa-Gavras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an </w:t>
            </w:r>
            <w:proofErr w:type="spellStart"/>
            <w:r w:rsidRPr="0093707C">
              <w:rPr>
                <w:b/>
              </w:rPr>
              <w:t>upcoming</w:t>
            </w:r>
            <w:proofErr w:type="spellEnd"/>
            <w:r w:rsidRPr="0093707C">
              <w:rPr>
                <w:b/>
              </w:rPr>
              <w:t xml:space="preserve"> CULT </w:t>
            </w:r>
            <w:proofErr w:type="spellStart"/>
            <w:r w:rsidRPr="0093707C">
              <w:rPr>
                <w:b/>
              </w:rPr>
              <w:t>committee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meeting</w:t>
            </w:r>
            <w:proofErr w:type="spellEnd"/>
            <w:r w:rsidRPr="0093707C">
              <w:rPr>
                <w:b/>
              </w:rPr>
              <w:t>.</w:t>
            </w:r>
          </w:p>
          <w:p w14:paraId="6C48485B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decided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that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one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quota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reimbursements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experts</w:t>
            </w:r>
            <w:proofErr w:type="spellEnd"/>
            <w:r w:rsidRPr="0093707C">
              <w:rPr>
                <w:b/>
              </w:rPr>
              <w:t xml:space="preserve">' </w:t>
            </w:r>
            <w:proofErr w:type="spellStart"/>
            <w:r w:rsidRPr="0093707C">
              <w:rPr>
                <w:b/>
              </w:rPr>
              <w:t>travel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costs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would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used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purpose</w:t>
            </w:r>
            <w:proofErr w:type="spellEnd"/>
            <w:r w:rsidRPr="0093707C">
              <w:rPr>
                <w:b/>
              </w:rPr>
              <w:t>.</w:t>
            </w:r>
          </w:p>
          <w:p w14:paraId="2C0CBFE0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  <w:bCs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CULT Secretariat </w:t>
            </w:r>
            <w:proofErr w:type="spellStart"/>
            <w:r w:rsidRPr="0093707C">
              <w:rPr>
                <w:b/>
              </w:rPr>
              <w:t>will</w:t>
            </w:r>
            <w:proofErr w:type="spellEnd"/>
            <w:r w:rsidRPr="0093707C">
              <w:rPr>
                <w:b/>
              </w:rPr>
              <w:t xml:space="preserve"> look </w:t>
            </w:r>
            <w:proofErr w:type="spellStart"/>
            <w:r w:rsidRPr="0093707C">
              <w:rPr>
                <w:b/>
              </w:rPr>
              <w:t>into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request</w:t>
            </w:r>
            <w:proofErr w:type="spellEnd"/>
            <w:r w:rsidRPr="0093707C">
              <w:rPr>
                <w:b/>
              </w:rPr>
              <w:t>.</w:t>
            </w:r>
          </w:p>
          <w:p w14:paraId="0029AEC0" w14:textId="77777777" w:rsidR="00D55DE4" w:rsidRPr="0093707C" w:rsidRDefault="00D55DE4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566956FB" w14:textId="77777777" w:rsidR="00D55DE4" w:rsidRPr="0093707C" w:rsidRDefault="00D55DE4" w:rsidP="00D55DE4">
      <w:pPr>
        <w:rPr>
          <w:b/>
          <w:bCs/>
          <w:u w:val="single"/>
        </w:rPr>
      </w:pPr>
    </w:p>
    <w:p w14:paraId="223AB3E7" w14:textId="77777777" w:rsidR="00D55DE4" w:rsidRPr="0093707C" w:rsidRDefault="00D55DE4" w:rsidP="00D55DE4">
      <w:pPr>
        <w:rPr>
          <w:b/>
          <w:bCs/>
          <w:u w:val="single"/>
        </w:rPr>
      </w:pPr>
    </w:p>
    <w:p w14:paraId="41145ACB" w14:textId="77777777" w:rsidR="00D55DE4" w:rsidRPr="0093707C" w:rsidRDefault="004D19F2" w:rsidP="00D55DE4">
      <w:pPr>
        <w:pStyle w:val="Heading1"/>
        <w:rPr>
          <w:rFonts w:eastAsia="Arial Unicode MS"/>
          <w:bCs/>
        </w:rPr>
      </w:pPr>
      <w:bookmarkStart w:id="100" w:name="_Toc201848904"/>
      <w:bookmarkStart w:id="101" w:name="_Toc197946514"/>
      <w:bookmarkStart w:id="102" w:name="_Toc197937482"/>
      <w:r w:rsidRPr="0093707C">
        <w:rPr>
          <w:u w:val="single"/>
        </w:rPr>
        <w:t>B. DECISIONS WITHOUT DEBATE</w:t>
      </w:r>
      <w:r w:rsidRPr="0093707C">
        <w:rPr>
          <w:rStyle w:val="FootnoteReference"/>
          <w:rFonts w:ascii="Symbol" w:eastAsia="Arial Unicode MS" w:hAnsi="Symbol"/>
        </w:rPr>
        <w:footnoteReference w:customMarkFollows="1" w:id="1"/>
        <w:sym w:font="Symbol" w:char="F02A"/>
      </w:r>
      <w:bookmarkEnd w:id="61"/>
      <w:bookmarkEnd w:id="62"/>
      <w:bookmarkEnd w:id="100"/>
      <w:bookmarkEnd w:id="101"/>
      <w:bookmarkEnd w:id="102"/>
      <w:r w:rsidRPr="0093707C">
        <w:t xml:space="preserve"> </w:t>
      </w:r>
    </w:p>
    <w:p w14:paraId="44EBE83A" w14:textId="77777777" w:rsidR="00D55DE4" w:rsidRPr="0093707C" w:rsidRDefault="00D55DE4" w:rsidP="00D55DE4">
      <w:pPr>
        <w:rPr>
          <w:rFonts w:eastAsia="Arial Unicode MS"/>
        </w:rPr>
      </w:pPr>
    </w:p>
    <w:p w14:paraId="2938C1AD" w14:textId="77777777" w:rsidR="00D55DE4" w:rsidRPr="0093707C" w:rsidRDefault="00D55DE4" w:rsidP="00D55DE4"/>
    <w:p w14:paraId="016AE411" w14:textId="77777777" w:rsidR="00D55DE4" w:rsidRPr="0093707C" w:rsidRDefault="004D19F2" w:rsidP="00D55DE4">
      <w:pPr>
        <w:pStyle w:val="Heading1"/>
        <w:rPr>
          <w:rFonts w:eastAsia="Arial Unicode MS"/>
        </w:rPr>
      </w:pPr>
      <w:bookmarkStart w:id="103" w:name="_Toc201848905"/>
      <w:r w:rsidRPr="0093707C">
        <w:lastRenderedPageBreak/>
        <w:t>8.</w:t>
      </w:r>
      <w:r w:rsidRPr="0093707C">
        <w:tab/>
      </w:r>
      <w:bookmarkEnd w:id="63"/>
      <w:bookmarkEnd w:id="64"/>
      <w:bookmarkEnd w:id="65"/>
      <w:bookmarkEnd w:id="66"/>
      <w:bookmarkEnd w:id="67"/>
      <w:bookmarkEnd w:id="103"/>
      <w:proofErr w:type="spellStart"/>
      <w:r w:rsidRPr="0093707C">
        <w:t>Programme</w:t>
      </w:r>
      <w:proofErr w:type="spellEnd"/>
      <w:r w:rsidRPr="0093707C">
        <w:t xml:space="preserve"> of </w:t>
      </w:r>
      <w:proofErr w:type="spellStart"/>
      <w:r w:rsidRPr="0093707C">
        <w:t>activities</w:t>
      </w:r>
      <w:proofErr w:type="spellEnd"/>
      <w:r w:rsidRPr="0093707C">
        <w:t xml:space="preserve"> </w:t>
      </w:r>
      <w:proofErr w:type="spellStart"/>
      <w:r w:rsidRPr="0093707C">
        <w:t>with</w:t>
      </w:r>
      <w:proofErr w:type="spellEnd"/>
      <w:r w:rsidRPr="0093707C">
        <w:t xml:space="preserve"> National </w:t>
      </w:r>
      <w:proofErr w:type="spellStart"/>
      <w:r w:rsidRPr="0093707C">
        <w:t>Parliaments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first</w:t>
      </w:r>
      <w:proofErr w:type="spellEnd"/>
      <w:r w:rsidRPr="0093707C">
        <w:t xml:space="preserve"> half of 2026</w:t>
      </w:r>
    </w:p>
    <w:p w14:paraId="7CBC07F6" w14:textId="77777777" w:rsidR="00D55DE4" w:rsidRPr="0093707C" w:rsidRDefault="00D55DE4" w:rsidP="00D55DE4">
      <w:pPr>
        <w:rPr>
          <w:rFonts w:eastAsia="Arial Unicode MS"/>
        </w:rPr>
      </w:pPr>
    </w:p>
    <w:p w14:paraId="548A5384" w14:textId="77777777" w:rsidR="00D55DE4" w:rsidRPr="0093707C" w:rsidRDefault="00D55DE4" w:rsidP="00D55DE4"/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160646" w:rsidRPr="0093707C" w14:paraId="1602446F" w14:textId="77777777" w:rsidTr="00D55DE4">
        <w:trPr>
          <w:trHeight w:val="802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2CA97" w14:textId="77777777" w:rsidR="00D55DE4" w:rsidRPr="0093707C" w:rsidRDefault="004D19F2">
            <w:pPr>
              <w:rPr>
                <w:b/>
              </w:rPr>
            </w:pP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>:</w:t>
            </w:r>
          </w:p>
          <w:p w14:paraId="3B12E251" w14:textId="77777777" w:rsidR="00D55DE4" w:rsidRPr="0093707C" w:rsidRDefault="004D19F2" w:rsidP="00505C61">
            <w:pPr>
              <w:ind w:left="1287" w:hanging="360"/>
              <w:rPr>
                <w:b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agreed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without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debate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proposals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if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any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Secretariat at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latest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5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c.o.b</w:t>
            </w:r>
            <w:proofErr w:type="spellEnd"/>
            <w:r w:rsidRPr="0093707C">
              <w:rPr>
                <w:b/>
              </w:rPr>
              <w:t xml:space="preserve">., </w:t>
            </w:r>
            <w:proofErr w:type="spellStart"/>
            <w:r w:rsidRPr="0093707C">
              <w:rPr>
                <w:b/>
              </w:rPr>
              <w:t>using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template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Coordleg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a </w:t>
            </w:r>
            <w:proofErr w:type="spellStart"/>
            <w:r w:rsidRPr="0093707C">
              <w:rPr>
                <w:b/>
              </w:rPr>
              <w:t>view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have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final </w:t>
            </w: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 xml:space="preserve"> made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>.</w:t>
            </w:r>
          </w:p>
          <w:p w14:paraId="5E8100A3" w14:textId="77777777" w:rsidR="00D55DE4" w:rsidRPr="0093707C" w:rsidRDefault="00D55DE4">
            <w:pPr>
              <w:pStyle w:val="ListParagraph"/>
              <w:ind w:left="1287"/>
              <w:jc w:val="both"/>
              <w:rPr>
                <w:b/>
              </w:rPr>
            </w:pPr>
          </w:p>
        </w:tc>
      </w:tr>
    </w:tbl>
    <w:p w14:paraId="70081A48" w14:textId="77777777" w:rsidR="00D55DE4" w:rsidRPr="0093707C" w:rsidRDefault="00D55DE4" w:rsidP="00D55DE4">
      <w:pPr>
        <w:pStyle w:val="Heading1"/>
        <w:rPr>
          <w:rFonts w:eastAsia="Arial Unicode MS"/>
        </w:rPr>
      </w:pPr>
    </w:p>
    <w:p w14:paraId="01E532B2" w14:textId="77777777" w:rsidR="00D55DE4" w:rsidRPr="0093707C" w:rsidRDefault="00D55DE4" w:rsidP="00D55DE4">
      <w:pPr>
        <w:rPr>
          <w:rFonts w:eastAsia="Arial Unicode MS"/>
        </w:rPr>
      </w:pPr>
    </w:p>
    <w:p w14:paraId="50D697ED" w14:textId="77777777" w:rsidR="00D55DE4" w:rsidRPr="0093707C" w:rsidRDefault="004D19F2" w:rsidP="00D55DE4">
      <w:pPr>
        <w:rPr>
          <w:b/>
        </w:rPr>
      </w:pPr>
      <w:r w:rsidRPr="0093707C">
        <w:rPr>
          <w:b/>
        </w:rPr>
        <w:t xml:space="preserve">9. </w:t>
      </w:r>
      <w:proofErr w:type="spellStart"/>
      <w:r w:rsidRPr="0093707C">
        <w:rPr>
          <w:b/>
        </w:rPr>
        <w:t>Programme</w:t>
      </w:r>
      <w:proofErr w:type="spellEnd"/>
      <w:r w:rsidRPr="0093707C">
        <w:rPr>
          <w:b/>
        </w:rPr>
        <w:t xml:space="preserve"> of </w:t>
      </w:r>
      <w:proofErr w:type="spellStart"/>
      <w:r w:rsidRPr="0093707C">
        <w:rPr>
          <w:b/>
        </w:rPr>
        <w:t>committee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travel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activities</w:t>
      </w:r>
      <w:proofErr w:type="spellEnd"/>
      <w:r w:rsidRPr="0093707C">
        <w:rPr>
          <w:b/>
        </w:rPr>
        <w:t xml:space="preserve"> in </w:t>
      </w:r>
      <w:proofErr w:type="spellStart"/>
      <w:r w:rsidRPr="0093707C">
        <w:rPr>
          <w:b/>
        </w:rPr>
        <w:t>the</w:t>
      </w:r>
      <w:proofErr w:type="spellEnd"/>
      <w:r w:rsidRPr="0093707C">
        <w:rPr>
          <w:b/>
        </w:rPr>
        <w:t xml:space="preserve"> </w:t>
      </w:r>
      <w:proofErr w:type="spellStart"/>
      <w:r w:rsidRPr="0093707C">
        <w:rPr>
          <w:b/>
        </w:rPr>
        <w:t>first</w:t>
      </w:r>
      <w:proofErr w:type="spellEnd"/>
      <w:r w:rsidRPr="0093707C">
        <w:rPr>
          <w:b/>
        </w:rPr>
        <w:t xml:space="preserve"> half of 2026</w:t>
      </w:r>
    </w:p>
    <w:p w14:paraId="538F40F5" w14:textId="77777777" w:rsidR="00D55DE4" w:rsidRPr="0093707C" w:rsidRDefault="00D55DE4" w:rsidP="00D55DE4">
      <w:pPr>
        <w:rPr>
          <w:b/>
        </w:rPr>
      </w:pPr>
    </w:p>
    <w:p w14:paraId="39BBCA06" w14:textId="77777777" w:rsidR="00D55DE4" w:rsidRPr="0093707C" w:rsidRDefault="00D55DE4" w:rsidP="00D55DE4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3F89E834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2BE8" w14:textId="77777777" w:rsidR="00D55DE4" w:rsidRPr="0093707C" w:rsidRDefault="004D19F2">
            <w:pPr>
              <w:spacing w:before="120"/>
              <w:rPr>
                <w:b/>
                <w:bCs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299B5A6B" w14:textId="77777777" w:rsidR="00D55DE4" w:rsidRPr="0093707C" w:rsidRDefault="004D19F2" w:rsidP="00505C61">
            <w:pPr>
              <w:widowControl/>
              <w:spacing w:before="120"/>
              <w:ind w:left="1287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</w:rPr>
              <w:sym w:font="Symbol" w:char="F0B7"/>
            </w:r>
            <w:r w:rsidRPr="0093707C">
              <w:rPr>
                <w:rFonts w:ascii="Symbol" w:hAnsi="Symbol"/>
              </w:rPr>
              <w:tab/>
            </w:r>
            <w:proofErr w:type="spellStart"/>
            <w:r w:rsidRPr="0093707C">
              <w:rPr>
                <w:b/>
                <w:color w:val="000000" w:themeColor="text1"/>
              </w:rPr>
              <w:t>Coordinators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agreed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, </w:t>
            </w:r>
            <w:proofErr w:type="spellStart"/>
            <w:r w:rsidRPr="0093707C">
              <w:rPr>
                <w:b/>
                <w:color w:val="000000" w:themeColor="text1"/>
              </w:rPr>
              <w:t>without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debate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, </w:t>
            </w:r>
            <w:proofErr w:type="spellStart"/>
            <w:r w:rsidRPr="0093707C">
              <w:rPr>
                <w:b/>
                <w:color w:val="000000" w:themeColor="text1"/>
              </w:rPr>
              <w:t>to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</w:rPr>
              <w:t>send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proposals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CULT Secretariat at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latest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5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c.o.b</w:t>
            </w:r>
            <w:proofErr w:type="spellEnd"/>
            <w:r w:rsidRPr="0093707C">
              <w:rPr>
                <w:b/>
              </w:rPr>
              <w:t xml:space="preserve">., </w:t>
            </w:r>
            <w:proofErr w:type="spellStart"/>
            <w:r w:rsidRPr="0093707C">
              <w:rPr>
                <w:b/>
              </w:rPr>
              <w:t>using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template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Coordleg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with</w:t>
            </w:r>
            <w:proofErr w:type="spellEnd"/>
            <w:r w:rsidRPr="0093707C">
              <w:rPr>
                <w:b/>
              </w:rPr>
              <w:t xml:space="preserve"> a </w:t>
            </w:r>
            <w:proofErr w:type="spellStart"/>
            <w:r w:rsidRPr="0093707C">
              <w:rPr>
                <w:b/>
              </w:rPr>
              <w:t>view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have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final </w:t>
            </w: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 xml:space="preserve"> made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 in </w:t>
            </w:r>
            <w:proofErr w:type="spellStart"/>
            <w:r w:rsidRPr="0093707C">
              <w:rPr>
                <w:b/>
              </w:rPr>
              <w:t>September</w:t>
            </w:r>
            <w:proofErr w:type="spellEnd"/>
            <w:r w:rsidRPr="0093707C">
              <w:rPr>
                <w:b/>
              </w:rPr>
              <w:t>.</w:t>
            </w:r>
          </w:p>
          <w:p w14:paraId="47E88D84" w14:textId="77777777" w:rsidR="00D55DE4" w:rsidRPr="0093707C" w:rsidRDefault="00D55DE4">
            <w:pPr>
              <w:spacing w:before="120"/>
              <w:ind w:left="1287"/>
              <w:jc w:val="both"/>
              <w:rPr>
                <w:b/>
                <w:bCs/>
                <w:color w:val="000000" w:themeColor="text1"/>
              </w:rPr>
            </w:pPr>
          </w:p>
        </w:tc>
      </w:tr>
    </w:tbl>
    <w:p w14:paraId="289DF845" w14:textId="77777777" w:rsidR="00D55DE4" w:rsidRPr="0093707C" w:rsidRDefault="00D55DE4" w:rsidP="00D55DE4">
      <w:pPr>
        <w:rPr>
          <w:b/>
          <w:bCs/>
        </w:rPr>
      </w:pPr>
    </w:p>
    <w:p w14:paraId="4F4A3FB0" w14:textId="77777777" w:rsidR="00D55DE4" w:rsidRPr="0093707C" w:rsidRDefault="00D55DE4" w:rsidP="00D55DE4">
      <w:pPr>
        <w:rPr>
          <w:b/>
          <w:bCs/>
        </w:rPr>
      </w:pPr>
    </w:p>
    <w:p w14:paraId="6E7A2DDC" w14:textId="77777777" w:rsidR="00D55DE4" w:rsidRPr="0093707C" w:rsidRDefault="004D19F2" w:rsidP="00D55DE4">
      <w:pPr>
        <w:pStyle w:val="Heading1"/>
        <w:ind w:left="0" w:firstLine="0"/>
        <w:rPr>
          <w:rFonts w:eastAsia="Arial Unicode MS"/>
          <w:bCs/>
        </w:rPr>
      </w:pPr>
      <w:bookmarkStart w:id="104" w:name="_Toc203398623"/>
      <w:bookmarkStart w:id="105" w:name="_Toc203398376"/>
      <w:r w:rsidRPr="0093707C">
        <w:t>10.</w:t>
      </w:r>
      <w:r w:rsidRPr="0093707C">
        <w:tab/>
      </w:r>
      <w:proofErr w:type="spellStart"/>
      <w:r w:rsidRPr="0093707C">
        <w:t>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Chemnitz</w:t>
      </w:r>
      <w:proofErr w:type="spellEnd"/>
      <w:r w:rsidRPr="0093707C">
        <w:t xml:space="preserve">, </w:t>
      </w:r>
      <w:proofErr w:type="spellStart"/>
      <w:r w:rsidRPr="0093707C">
        <w:t>Germany</w:t>
      </w:r>
      <w:proofErr w:type="spellEnd"/>
      <w:r w:rsidRPr="0093707C">
        <w:t xml:space="preserve"> (</w:t>
      </w:r>
      <w:proofErr w:type="spellStart"/>
      <w:r w:rsidRPr="0093707C">
        <w:t>ECoC</w:t>
      </w:r>
      <w:proofErr w:type="spellEnd"/>
      <w:r w:rsidRPr="0093707C">
        <w:t>)</w:t>
      </w:r>
      <w:bookmarkEnd w:id="104"/>
      <w:bookmarkEnd w:id="105"/>
    </w:p>
    <w:p w14:paraId="603E327A" w14:textId="77777777" w:rsidR="00D55DE4" w:rsidRPr="0093707C" w:rsidRDefault="00D55DE4" w:rsidP="00D55DE4">
      <w:pPr>
        <w:rPr>
          <w:rFonts w:eastAsia="Arial Unicode MS"/>
        </w:rPr>
      </w:pPr>
    </w:p>
    <w:p w14:paraId="4D235F57" w14:textId="77777777" w:rsidR="00D55DE4" w:rsidRPr="0093707C" w:rsidRDefault="00D55DE4" w:rsidP="00D55DE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604159A2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7175" w14:textId="77777777" w:rsidR="00D55DE4" w:rsidRPr="0093707C" w:rsidRDefault="004D19F2">
            <w:pPr>
              <w:spacing w:before="120"/>
              <w:rPr>
                <w:b/>
                <w:bCs/>
                <w:color w:val="000000" w:themeColor="text1"/>
              </w:rPr>
            </w:pPr>
            <w:proofErr w:type="spellStart"/>
            <w:r w:rsidRPr="0093707C">
              <w:rPr>
                <w:b/>
                <w:color w:val="000000" w:themeColor="text1"/>
              </w:rPr>
              <w:t>Decision</w:t>
            </w:r>
            <w:proofErr w:type="spellEnd"/>
            <w:r w:rsidRPr="0093707C">
              <w:rPr>
                <w:b/>
                <w:color w:val="000000" w:themeColor="text1"/>
              </w:rPr>
              <w:t>:</w:t>
            </w:r>
          </w:p>
          <w:p w14:paraId="5BC68213" w14:textId="77777777" w:rsidR="00D55DE4" w:rsidRPr="0093707C" w:rsidRDefault="004D19F2" w:rsidP="00505C61">
            <w:pPr>
              <w:widowControl/>
              <w:spacing w:before="120"/>
              <w:ind w:left="1287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</w:rPr>
              <w:sym w:font="Symbol" w:char="F0B7"/>
            </w:r>
            <w:r w:rsidRPr="0093707C">
              <w:rPr>
                <w:rFonts w:ascii="Symbol" w:hAnsi="Symbol"/>
              </w:rPr>
              <w:tab/>
            </w:r>
            <w:proofErr w:type="spellStart"/>
            <w:r w:rsidRPr="0093707C">
              <w:rPr>
                <w:b/>
                <w:color w:val="000000" w:themeColor="text1"/>
              </w:rPr>
              <w:t>Coordinators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, </w:t>
            </w:r>
            <w:proofErr w:type="spellStart"/>
            <w:r w:rsidRPr="0093707C">
              <w:rPr>
                <w:b/>
                <w:color w:val="000000" w:themeColor="text1"/>
              </w:rPr>
              <w:t>without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  <w:color w:val="000000" w:themeColor="text1"/>
              </w:rPr>
              <w:t>debate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, </w:t>
            </w:r>
            <w:proofErr w:type="spellStart"/>
            <w:r w:rsidRPr="0093707C">
              <w:rPr>
                <w:b/>
                <w:color w:val="000000" w:themeColor="text1"/>
              </w:rPr>
              <w:t>took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note of </w:t>
            </w:r>
            <w:proofErr w:type="spellStart"/>
            <w:r w:rsidRPr="0093707C">
              <w:rPr>
                <w:b/>
                <w:color w:val="000000" w:themeColor="text1"/>
              </w:rPr>
              <w:t>the</w:t>
            </w:r>
            <w:proofErr w:type="spellEnd"/>
            <w:r w:rsidRPr="0093707C">
              <w:rPr>
                <w:b/>
                <w:color w:val="000000" w:themeColor="text1"/>
              </w:rPr>
              <w:t xml:space="preserve"> </w:t>
            </w:r>
            <w:proofErr w:type="spellStart"/>
            <w:r w:rsidRPr="0093707C">
              <w:rPr>
                <w:b/>
              </w:rPr>
              <w:t>list</w:t>
            </w:r>
            <w:proofErr w:type="spellEnd"/>
            <w:r w:rsidRPr="0093707C">
              <w:rPr>
                <w:b/>
              </w:rPr>
              <w:t xml:space="preserve"> of </w:t>
            </w:r>
            <w:proofErr w:type="spellStart"/>
            <w:r w:rsidRPr="0093707C">
              <w:rPr>
                <w:b/>
              </w:rPr>
              <w:t>participants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final </w:t>
            </w:r>
            <w:proofErr w:type="spellStart"/>
            <w:r w:rsidRPr="0093707C">
              <w:rPr>
                <w:b/>
              </w:rPr>
              <w:t>draft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programme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mission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Chemnitz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Germany</w:t>
            </w:r>
            <w:proofErr w:type="spellEnd"/>
            <w:r w:rsidRPr="0093707C">
              <w:rPr>
                <w:b/>
              </w:rPr>
              <w:t xml:space="preserve"> (</w:t>
            </w:r>
            <w:proofErr w:type="spellStart"/>
            <w:r w:rsidRPr="0093707C">
              <w:rPr>
                <w:b/>
              </w:rPr>
              <w:t>ECoC</w:t>
            </w:r>
            <w:proofErr w:type="spellEnd"/>
            <w:r w:rsidRPr="0093707C">
              <w:rPr>
                <w:b/>
              </w:rPr>
              <w:t>).</w:t>
            </w:r>
          </w:p>
          <w:p w14:paraId="6978F44F" w14:textId="77777777" w:rsidR="00D55DE4" w:rsidRPr="0093707C" w:rsidRDefault="00D55DE4">
            <w:pPr>
              <w:spacing w:before="120"/>
              <w:ind w:left="1287"/>
              <w:jc w:val="both"/>
              <w:rPr>
                <w:b/>
                <w:bCs/>
                <w:color w:val="000000" w:themeColor="text1"/>
              </w:rPr>
            </w:pPr>
          </w:p>
        </w:tc>
      </w:tr>
    </w:tbl>
    <w:p w14:paraId="46187B03" w14:textId="77777777" w:rsidR="00D55DE4" w:rsidRPr="0093707C" w:rsidRDefault="00D55DE4" w:rsidP="00D55DE4">
      <w:pPr>
        <w:jc w:val="both"/>
        <w:rPr>
          <w:color w:val="000000" w:themeColor="text1"/>
        </w:rPr>
      </w:pPr>
    </w:p>
    <w:p w14:paraId="3433EFCB" w14:textId="77777777" w:rsidR="00D55DE4" w:rsidRPr="0093707C" w:rsidRDefault="00D55DE4" w:rsidP="00D55DE4">
      <w:pPr>
        <w:rPr>
          <w:b/>
          <w:bCs/>
        </w:rPr>
      </w:pPr>
    </w:p>
    <w:p w14:paraId="47830015" w14:textId="77777777" w:rsidR="00D55DE4" w:rsidRPr="0093707C" w:rsidRDefault="004D19F2" w:rsidP="00D55DE4">
      <w:pPr>
        <w:pStyle w:val="Heading1"/>
        <w:rPr>
          <w:rFonts w:eastAsia="Arial Unicode MS"/>
          <w:bCs/>
        </w:rPr>
      </w:pPr>
      <w:bookmarkStart w:id="106" w:name="_Toc171076239"/>
      <w:bookmarkStart w:id="107" w:name="_Toc171075641"/>
      <w:bookmarkStart w:id="108" w:name="_Toc1400398"/>
      <w:bookmarkStart w:id="109" w:name="_Toc175651907"/>
      <w:bookmarkStart w:id="110" w:name="_Toc175662045"/>
      <w:bookmarkStart w:id="111" w:name="_Toc183444835"/>
      <w:bookmarkStart w:id="112" w:name="_Toc183538754"/>
      <w:bookmarkStart w:id="113" w:name="_Toc188619008"/>
      <w:bookmarkStart w:id="114" w:name="_Toc189822741"/>
      <w:bookmarkStart w:id="115" w:name="_Toc189826341"/>
      <w:bookmarkStart w:id="116" w:name="_Toc190095673"/>
      <w:bookmarkStart w:id="117" w:name="_Toc192246005"/>
      <w:bookmarkStart w:id="118" w:name="_Toc192251420"/>
      <w:bookmarkStart w:id="119" w:name="_Toc192343668"/>
      <w:bookmarkStart w:id="120" w:name="_Toc192511732"/>
      <w:bookmarkStart w:id="121" w:name="_Toc192521434"/>
      <w:bookmarkStart w:id="122" w:name="_Toc192522310"/>
      <w:bookmarkStart w:id="123" w:name="_Toc192523005"/>
      <w:bookmarkStart w:id="124" w:name="_Toc192573621"/>
      <w:bookmarkStart w:id="125" w:name="_Toc193871653"/>
      <w:bookmarkStart w:id="126" w:name="_Toc193978566"/>
      <w:bookmarkStart w:id="127" w:name="_Toc194056865"/>
      <w:bookmarkStart w:id="128" w:name="_Toc194070248"/>
      <w:bookmarkStart w:id="129" w:name="_Toc194339881"/>
      <w:bookmarkStart w:id="130" w:name="_Toc196830640"/>
      <w:bookmarkStart w:id="131" w:name="_Toc196839625"/>
      <w:bookmarkStart w:id="132" w:name="_Toc197937489"/>
      <w:bookmarkStart w:id="133" w:name="_Toc197946521"/>
      <w:bookmarkStart w:id="134" w:name="_Toc201848906"/>
      <w:bookmarkEnd w:id="31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r w:rsidRPr="0093707C">
        <w:t>11.</w:t>
      </w:r>
      <w:r w:rsidRPr="0093707C">
        <w:tab/>
      </w:r>
      <w:bookmarkStart w:id="135" w:name="_Toc140222445"/>
      <w:bookmarkStart w:id="136" w:name="_Toc137548011"/>
      <w:bookmarkEnd w:id="106"/>
      <w:bookmarkEnd w:id="107"/>
      <w:bookmarkEnd w:id="108"/>
      <w:proofErr w:type="spellStart"/>
      <w:r w:rsidRPr="0093707C">
        <w:t>Resolutions</w:t>
      </w:r>
      <w:proofErr w:type="spellEnd"/>
      <w:r w:rsidRPr="0093707C">
        <w:t xml:space="preserve">, </w:t>
      </w:r>
      <w:proofErr w:type="spellStart"/>
      <w:r w:rsidRPr="0093707C">
        <w:t>petitions</w:t>
      </w:r>
      <w:proofErr w:type="spellEnd"/>
      <w:r w:rsidRPr="0093707C">
        <w:t xml:space="preserve">, </w:t>
      </w:r>
      <w:proofErr w:type="spellStart"/>
      <w:r w:rsidRPr="0093707C">
        <w:t>miscellaneous</w:t>
      </w:r>
      <w:proofErr w:type="spellEnd"/>
      <w:r w:rsidRPr="0093707C">
        <w:t xml:space="preserve"> </w:t>
      </w:r>
      <w:proofErr w:type="spellStart"/>
      <w:r w:rsidRPr="0093707C">
        <w:t>reports</w:t>
      </w:r>
      <w:proofErr w:type="spellEnd"/>
      <w:r w:rsidRPr="0093707C">
        <w:t xml:space="preserve">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communications</w:t>
      </w:r>
      <w:proofErr w:type="spellEnd"/>
      <w:r w:rsidRPr="0093707C">
        <w:t xml:space="preserve">, </w:t>
      </w:r>
      <w:proofErr w:type="spellStart"/>
      <w:r w:rsidRPr="0093707C">
        <w:t>letters</w:t>
      </w:r>
      <w:proofErr w:type="spellEnd"/>
      <w:r w:rsidRPr="0093707C">
        <w:t xml:space="preserve">, </w:t>
      </w:r>
      <w:proofErr w:type="spellStart"/>
      <w:r w:rsidRPr="0093707C">
        <w:t>follow-up</w:t>
      </w:r>
      <w:proofErr w:type="spellEnd"/>
      <w:r w:rsidRPr="0093707C">
        <w:t xml:space="preserve"> </w:t>
      </w:r>
      <w:proofErr w:type="spellStart"/>
      <w:r w:rsidRPr="0093707C">
        <w:t>by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Parliament’s</w:t>
      </w:r>
      <w:proofErr w:type="spellEnd"/>
      <w:r w:rsidRPr="0093707C">
        <w:t xml:space="preserve"> </w:t>
      </w:r>
      <w:proofErr w:type="spellStart"/>
      <w:r w:rsidRPr="0093707C">
        <w:t>positions</w:t>
      </w:r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proofErr w:type="spellEnd"/>
    </w:p>
    <w:p w14:paraId="07A70E75" w14:textId="77777777" w:rsidR="00D55DE4" w:rsidRPr="0093707C" w:rsidRDefault="00D55DE4" w:rsidP="00D55DE4">
      <w:pPr>
        <w:pStyle w:val="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E25667" w14:textId="77777777" w:rsidR="00D55DE4" w:rsidRPr="0093707C" w:rsidRDefault="00D55DE4" w:rsidP="00D55DE4">
      <w:pPr>
        <w:pStyle w:val="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0"/>
      </w:tblGrid>
      <w:tr w:rsidR="00160646" w:rsidRPr="0093707C" w14:paraId="4206DC63" w14:textId="77777777" w:rsidTr="00D55DE4">
        <w:tc>
          <w:tcPr>
            <w:tcW w:w="9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743A" w14:textId="77777777" w:rsidR="00D55DE4" w:rsidRPr="0093707C" w:rsidRDefault="004D19F2">
            <w:pPr>
              <w:spacing w:before="120"/>
              <w:rPr>
                <w:b/>
                <w:bCs/>
                <w:szCs w:val="24"/>
              </w:rPr>
            </w:pPr>
            <w:proofErr w:type="spellStart"/>
            <w:r w:rsidRPr="0093707C">
              <w:rPr>
                <w:b/>
              </w:rPr>
              <w:t>Decision</w:t>
            </w:r>
            <w:proofErr w:type="spellEnd"/>
            <w:r w:rsidRPr="0093707C">
              <w:rPr>
                <w:b/>
              </w:rPr>
              <w:t>:</w:t>
            </w:r>
          </w:p>
          <w:p w14:paraId="378CA17F" w14:textId="77777777" w:rsidR="00D55DE4" w:rsidRPr="0093707C" w:rsidRDefault="004D19F2" w:rsidP="00505C61">
            <w:pPr>
              <w:spacing w:before="120"/>
              <w:ind w:left="1080" w:hanging="360"/>
              <w:jc w:val="both"/>
              <w:rPr>
                <w:b/>
              </w:rPr>
            </w:pPr>
            <w:r w:rsidRPr="0093707C">
              <w:rPr>
                <w:rFonts w:ascii="Symbol" w:hAnsi="Symbol"/>
                <w:snapToGrid/>
              </w:rPr>
              <w:sym w:font="Symbol" w:char="F0B7"/>
            </w:r>
            <w:r w:rsidRPr="0093707C">
              <w:rPr>
                <w:rFonts w:ascii="Symbol" w:hAnsi="Symbol"/>
                <w:snapToGrid/>
              </w:rPr>
              <w:tab/>
            </w:r>
            <w:r w:rsidRPr="0093707C">
              <w:rPr>
                <w:b/>
              </w:rPr>
              <w:t xml:space="preserve">The </w:t>
            </w:r>
            <w:proofErr w:type="spellStart"/>
            <w:r w:rsidRPr="0093707C">
              <w:rPr>
                <w:b/>
              </w:rPr>
              <w:t>Coordinators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without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debate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took</w:t>
            </w:r>
            <w:proofErr w:type="spellEnd"/>
            <w:r w:rsidRPr="0093707C">
              <w:rPr>
                <w:b/>
              </w:rPr>
              <w:t xml:space="preserve"> note of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miscellaneous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reports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communications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received</w:t>
            </w:r>
            <w:proofErr w:type="spellEnd"/>
            <w:r w:rsidRPr="0093707C">
              <w:rPr>
                <w:b/>
              </w:rPr>
              <w:t xml:space="preserve"> for </w:t>
            </w:r>
            <w:proofErr w:type="spellStart"/>
            <w:r w:rsidRPr="0093707C">
              <w:rPr>
                <w:b/>
              </w:rPr>
              <w:t>information</w:t>
            </w:r>
            <w:proofErr w:type="spellEnd"/>
            <w:r w:rsidRPr="0093707C">
              <w:rPr>
                <w:b/>
              </w:rPr>
              <w:t xml:space="preserve">, as </w:t>
            </w:r>
            <w:proofErr w:type="spellStart"/>
            <w:r w:rsidRPr="0093707C">
              <w:rPr>
                <w:b/>
              </w:rPr>
              <w:t>well</w:t>
            </w:r>
            <w:proofErr w:type="spellEnd"/>
            <w:r w:rsidRPr="0093707C">
              <w:rPr>
                <w:b/>
              </w:rPr>
              <w:t xml:space="preserve"> as </w:t>
            </w:r>
            <w:proofErr w:type="spellStart"/>
            <w:r w:rsidRPr="0093707C">
              <w:rPr>
                <w:b/>
              </w:rPr>
              <w:t>letters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sent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Chair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and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follow-ups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by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European </w:t>
            </w:r>
            <w:proofErr w:type="spellStart"/>
            <w:r w:rsidRPr="0093707C">
              <w:rPr>
                <w:b/>
              </w:rPr>
              <w:t>Commission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the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Parliament’s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positions</w:t>
            </w:r>
            <w:proofErr w:type="spellEnd"/>
            <w:r w:rsidRPr="0093707C">
              <w:rPr>
                <w:b/>
              </w:rPr>
              <w:t xml:space="preserve">, </w:t>
            </w:r>
            <w:proofErr w:type="spellStart"/>
            <w:r w:rsidRPr="0093707C">
              <w:rPr>
                <w:b/>
              </w:rPr>
              <w:t>deciding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not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to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take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any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action</w:t>
            </w:r>
            <w:proofErr w:type="spellEnd"/>
            <w:r w:rsidRPr="0093707C">
              <w:rPr>
                <w:b/>
              </w:rPr>
              <w:t xml:space="preserve"> or do a </w:t>
            </w:r>
            <w:proofErr w:type="spellStart"/>
            <w:r w:rsidRPr="0093707C">
              <w:rPr>
                <w:b/>
              </w:rPr>
              <w:t>follow-up</w:t>
            </w:r>
            <w:proofErr w:type="spellEnd"/>
            <w:r w:rsidRPr="0093707C">
              <w:rPr>
                <w:b/>
              </w:rPr>
              <w:t xml:space="preserve"> at </w:t>
            </w:r>
            <w:proofErr w:type="spellStart"/>
            <w:r w:rsidRPr="0093707C">
              <w:rPr>
                <w:b/>
              </w:rPr>
              <w:t>this</w:t>
            </w:r>
            <w:proofErr w:type="spellEnd"/>
            <w:r w:rsidRPr="0093707C">
              <w:rPr>
                <w:b/>
              </w:rPr>
              <w:t xml:space="preserve"> </w:t>
            </w:r>
            <w:proofErr w:type="spellStart"/>
            <w:r w:rsidRPr="0093707C">
              <w:rPr>
                <w:b/>
              </w:rPr>
              <w:t>stage</w:t>
            </w:r>
            <w:proofErr w:type="spellEnd"/>
            <w:r w:rsidRPr="0093707C">
              <w:rPr>
                <w:b/>
              </w:rPr>
              <w:t>.</w:t>
            </w:r>
          </w:p>
          <w:p w14:paraId="291C6978" w14:textId="77777777" w:rsidR="00D55DE4" w:rsidRPr="0093707C" w:rsidRDefault="00D55DE4">
            <w:pPr>
              <w:pStyle w:val="ListParagraph"/>
              <w:spacing w:before="120"/>
              <w:ind w:left="1080"/>
              <w:jc w:val="both"/>
              <w:rPr>
                <w:b/>
              </w:rPr>
            </w:pPr>
          </w:p>
        </w:tc>
      </w:tr>
    </w:tbl>
    <w:p w14:paraId="1C4199DC" w14:textId="77777777" w:rsidR="00D55DE4" w:rsidRPr="0093707C" w:rsidRDefault="00D55DE4" w:rsidP="00D55DE4">
      <w:pPr>
        <w:pStyle w:val="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37" w:name="_Toc196830641"/>
      <w:bookmarkEnd w:id="137"/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13"/>
      </w:tblGrid>
      <w:tr w:rsidR="00160646" w:rsidRPr="0093707C" w14:paraId="06EA3676" w14:textId="77777777" w:rsidTr="00D55DE4">
        <w:trPr>
          <w:trHeight w:val="300"/>
        </w:trPr>
        <w:tc>
          <w:tcPr>
            <w:tcW w:w="6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BB842DF" w14:textId="77777777" w:rsidR="00D55DE4" w:rsidRPr="0093707C" w:rsidRDefault="004D19F2">
            <w:pPr>
              <w:pStyle w:val="Text"/>
              <w:keepNext/>
              <w:keepLines/>
              <w:spacing w:after="0" w:line="240" w:lineRule="auto"/>
              <w:jc w:val="both"/>
            </w:pPr>
            <w:proofErr w:type="spellStart"/>
            <w:r w:rsidRPr="0093707C">
              <w:rPr>
                <w:rFonts w:ascii="Times New Roman"/>
                <w:b/>
                <w:sz w:val="24"/>
              </w:rPr>
              <w:lastRenderedPageBreak/>
              <w:t>Resolutions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</w:p>
        </w:tc>
      </w:tr>
    </w:tbl>
    <w:p w14:paraId="6238115A" w14:textId="77777777" w:rsidR="00D55DE4" w:rsidRPr="0093707C" w:rsidRDefault="00D55DE4" w:rsidP="00D55DE4">
      <w:pPr>
        <w:jc w:val="both"/>
      </w:pPr>
    </w:p>
    <w:p w14:paraId="1BFE8449" w14:textId="77777777" w:rsidR="00D55DE4" w:rsidRPr="0093707C" w:rsidRDefault="004D19F2" w:rsidP="00D55DE4">
      <w:pPr>
        <w:spacing w:before="120"/>
        <w:ind w:left="567" w:hanging="567"/>
        <w:rPr>
          <w:rFonts w:eastAsia="Arial Unicode MS"/>
        </w:rPr>
      </w:pPr>
      <w:r w:rsidRPr="0093707C">
        <w:t>1.</w:t>
      </w:r>
      <w:r w:rsidRPr="0093707C">
        <w:tab/>
      </w:r>
    </w:p>
    <w:p w14:paraId="0E25AF27" w14:textId="77777777" w:rsidR="00D55DE4" w:rsidRPr="0093707C" w:rsidRDefault="00D55DE4" w:rsidP="00D55DE4">
      <w:pPr>
        <w:jc w:val="both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13"/>
      </w:tblGrid>
      <w:tr w:rsidR="00160646" w:rsidRPr="0093707C" w14:paraId="2FCEF74E" w14:textId="77777777" w:rsidTr="00D55DE4">
        <w:trPr>
          <w:trHeight w:val="356"/>
        </w:trPr>
        <w:tc>
          <w:tcPr>
            <w:tcW w:w="6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6BD1B59" w14:textId="77777777" w:rsidR="00D55DE4" w:rsidRPr="0093707C" w:rsidRDefault="004D19F2">
            <w:pPr>
              <w:pStyle w:val="Text"/>
              <w:keepNext/>
              <w:keepLines/>
              <w:spacing w:after="0" w:line="240" w:lineRule="auto"/>
              <w:jc w:val="both"/>
            </w:pPr>
            <w:proofErr w:type="spellStart"/>
            <w:r w:rsidRPr="0093707C">
              <w:rPr>
                <w:rFonts w:ascii="Times New Roman"/>
                <w:b/>
                <w:sz w:val="24"/>
              </w:rPr>
              <w:t>Petitions</w:t>
            </w:r>
            <w:proofErr w:type="spellEnd"/>
          </w:p>
        </w:tc>
      </w:tr>
    </w:tbl>
    <w:p w14:paraId="31F23A3D" w14:textId="047F4E3B" w:rsidR="00D55DE4" w:rsidRPr="0093707C" w:rsidRDefault="004D19F2" w:rsidP="00D55DE4">
      <w:pPr>
        <w:spacing w:before="120"/>
        <w:ind w:left="567" w:hanging="567"/>
      </w:pPr>
      <w:r w:rsidRPr="0093707C">
        <w:t>1.</w:t>
      </w:r>
      <w:r w:rsidR="00664040">
        <w:t xml:space="preserve"> </w:t>
      </w:r>
      <w:r w:rsidRPr="0093707C">
        <w:t xml:space="preserve">0329/2025 </w:t>
      </w:r>
      <w:proofErr w:type="spellStart"/>
      <w:r w:rsidRPr="0093707C">
        <w:t>by</w:t>
      </w:r>
      <w:proofErr w:type="spellEnd"/>
      <w:r w:rsidRPr="0093707C">
        <w:t xml:space="preserve"> B. B. (</w:t>
      </w:r>
      <w:proofErr w:type="spellStart"/>
      <w:r w:rsidRPr="0093707C">
        <w:t>Polish</w:t>
      </w:r>
      <w:proofErr w:type="spellEnd"/>
      <w:r w:rsidRPr="0093707C">
        <w:t xml:space="preserve">), </w:t>
      </w:r>
      <w:proofErr w:type="spellStart"/>
      <w:r w:rsidRPr="0093707C">
        <w:t>with</w:t>
      </w:r>
      <w:proofErr w:type="spellEnd"/>
      <w:r w:rsidRPr="0093707C">
        <w:t xml:space="preserve"> 4 </w:t>
      </w:r>
      <w:proofErr w:type="spellStart"/>
      <w:r w:rsidRPr="0093707C">
        <w:t>other</w:t>
      </w:r>
      <w:proofErr w:type="spellEnd"/>
      <w:r w:rsidRPr="0093707C">
        <w:t xml:space="preserve"> </w:t>
      </w:r>
      <w:proofErr w:type="spellStart"/>
      <w:r w:rsidRPr="0093707C">
        <w:t>signatures</w:t>
      </w:r>
      <w:proofErr w:type="spellEnd"/>
      <w:r w:rsidRPr="0093707C">
        <w:t xml:space="preserve">, on </w:t>
      </w:r>
      <w:proofErr w:type="spellStart"/>
      <w:r w:rsidRPr="0093707C">
        <w:t>using</w:t>
      </w:r>
      <w:proofErr w:type="spellEnd"/>
      <w:r w:rsidRPr="0093707C">
        <w:t xml:space="preserve"> Erasmus+ </w:t>
      </w:r>
      <w:proofErr w:type="spellStart"/>
      <w:r w:rsidRPr="0093707C">
        <w:t>funds</w:t>
      </w:r>
      <w:proofErr w:type="spellEnd"/>
      <w:r w:rsidRPr="0093707C">
        <w:t xml:space="preserve"> for </w:t>
      </w:r>
      <w:proofErr w:type="spellStart"/>
      <w:r w:rsidRPr="0093707C">
        <w:t>paid</w:t>
      </w:r>
      <w:proofErr w:type="spellEnd"/>
      <w:r w:rsidRPr="0093707C">
        <w:t xml:space="preserve"> </w:t>
      </w:r>
      <w:proofErr w:type="spellStart"/>
      <w:r w:rsidRPr="0093707C">
        <w:t>internship</w:t>
      </w:r>
      <w:proofErr w:type="spellEnd"/>
      <w:r w:rsidRPr="0093707C">
        <w:t xml:space="preserve"> program for </w:t>
      </w:r>
      <w:proofErr w:type="spellStart"/>
      <w:r w:rsidRPr="0093707C">
        <w:t>university</w:t>
      </w:r>
      <w:proofErr w:type="spellEnd"/>
      <w:r w:rsidRPr="0093707C">
        <w:t xml:space="preserve"> </w:t>
      </w:r>
      <w:proofErr w:type="spellStart"/>
      <w:r w:rsidRPr="0093707C">
        <w:t>students</w:t>
      </w:r>
      <w:proofErr w:type="spellEnd"/>
    </w:p>
    <w:p w14:paraId="34B0F3E7" w14:textId="59A78C39" w:rsidR="00D55DE4" w:rsidRPr="0093707C" w:rsidRDefault="004D19F2" w:rsidP="00D55DE4">
      <w:pPr>
        <w:spacing w:before="120"/>
        <w:ind w:left="567" w:hanging="567"/>
      </w:pPr>
      <w:r w:rsidRPr="0093707C">
        <w:t>2.</w:t>
      </w:r>
      <w:r w:rsidR="00664040">
        <w:t xml:space="preserve"> </w:t>
      </w:r>
      <w:r w:rsidRPr="0093707C">
        <w:tab/>
        <w:t xml:space="preserve">0394/2025 </w:t>
      </w:r>
      <w:proofErr w:type="spellStart"/>
      <w:r w:rsidRPr="0093707C">
        <w:t>by</w:t>
      </w:r>
      <w:proofErr w:type="spellEnd"/>
      <w:r w:rsidRPr="0093707C">
        <w:t xml:space="preserve"> B. D. (German) on </w:t>
      </w:r>
      <w:proofErr w:type="spellStart"/>
      <w:r w:rsidRPr="0093707C">
        <w:t>multilingualism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EU </w:t>
      </w:r>
      <w:proofErr w:type="spellStart"/>
      <w:r w:rsidRPr="0093707C">
        <w:t>institutions</w:t>
      </w:r>
      <w:proofErr w:type="spellEnd"/>
      <w:r w:rsidRPr="0093707C">
        <w:tab/>
      </w:r>
    </w:p>
    <w:p w14:paraId="0389B22C" w14:textId="77777777" w:rsidR="00D55DE4" w:rsidRPr="0093707C" w:rsidRDefault="00D55DE4" w:rsidP="00D55DE4">
      <w:pPr>
        <w:spacing w:before="120"/>
        <w:ind w:left="567" w:hanging="567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13"/>
      </w:tblGrid>
      <w:tr w:rsidR="00160646" w:rsidRPr="0093707C" w14:paraId="0D590F91" w14:textId="77777777" w:rsidTr="00D55DE4">
        <w:trPr>
          <w:trHeight w:val="300"/>
        </w:trPr>
        <w:tc>
          <w:tcPr>
            <w:tcW w:w="6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484FFE0" w14:textId="77777777" w:rsidR="00D55DE4" w:rsidRPr="0093707C" w:rsidRDefault="004D19F2">
            <w:pPr>
              <w:pStyle w:val="Text"/>
              <w:keepNext/>
              <w:keepLines/>
              <w:spacing w:after="0" w:line="240" w:lineRule="auto"/>
              <w:jc w:val="both"/>
            </w:pPr>
            <w:proofErr w:type="spellStart"/>
            <w:r w:rsidRPr="0093707C">
              <w:rPr>
                <w:rFonts w:ascii="Times New Roman"/>
                <w:b/>
                <w:sz w:val="24"/>
              </w:rPr>
              <w:t>Contributions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>/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opinions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from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National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Parliaments</w:t>
            </w:r>
            <w:proofErr w:type="spellEnd"/>
          </w:p>
        </w:tc>
      </w:tr>
    </w:tbl>
    <w:p w14:paraId="2CB6E353" w14:textId="77777777" w:rsidR="00D55DE4" w:rsidRPr="0093707C" w:rsidRDefault="00D55DE4" w:rsidP="00D55DE4">
      <w:pPr>
        <w:spacing w:after="120"/>
        <w:ind w:left="567" w:hanging="567"/>
        <w:jc w:val="both"/>
      </w:pPr>
    </w:p>
    <w:p w14:paraId="7F3BC316" w14:textId="77777777" w:rsidR="00D55DE4" w:rsidRPr="0093707C" w:rsidRDefault="004D19F2" w:rsidP="00D55DE4">
      <w:pPr>
        <w:spacing w:after="120"/>
        <w:ind w:left="567" w:hanging="567"/>
        <w:jc w:val="both"/>
      </w:pPr>
      <w:r w:rsidRPr="0093707C">
        <w:t>None</w:t>
      </w:r>
    </w:p>
    <w:p w14:paraId="32B81E53" w14:textId="77777777" w:rsidR="00D55DE4" w:rsidRPr="0093707C" w:rsidRDefault="00D55DE4" w:rsidP="00D55DE4">
      <w:pPr>
        <w:spacing w:after="120"/>
        <w:ind w:left="567" w:hanging="567"/>
        <w:jc w:val="both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13"/>
      </w:tblGrid>
      <w:tr w:rsidR="00160646" w:rsidRPr="0093707C" w14:paraId="56D6F5FB" w14:textId="77777777" w:rsidTr="00D55DE4">
        <w:trPr>
          <w:trHeight w:val="300"/>
        </w:trPr>
        <w:tc>
          <w:tcPr>
            <w:tcW w:w="6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C702F64" w14:textId="77777777" w:rsidR="00D55DE4" w:rsidRPr="0093707C" w:rsidRDefault="004D19F2">
            <w:pPr>
              <w:pStyle w:val="Text"/>
              <w:keepNext/>
              <w:keepLines/>
              <w:spacing w:after="0" w:line="240" w:lineRule="auto"/>
              <w:jc w:val="both"/>
            </w:pPr>
            <w:proofErr w:type="spellStart"/>
            <w:r w:rsidRPr="0093707C">
              <w:rPr>
                <w:rFonts w:ascii="Times New Roman"/>
                <w:b/>
                <w:sz w:val="24"/>
              </w:rPr>
              <w:t>Miscellaneous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reports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and</w:t>
            </w:r>
            <w:proofErr w:type="spellEnd"/>
            <w:r w:rsidRPr="0093707C">
              <w:rPr>
                <w:rFonts w:asci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/>
                <w:b/>
                <w:sz w:val="24"/>
              </w:rPr>
              <w:t>communications</w:t>
            </w:r>
            <w:proofErr w:type="spellEnd"/>
          </w:p>
        </w:tc>
      </w:tr>
    </w:tbl>
    <w:p w14:paraId="0FA7722E" w14:textId="77777777" w:rsidR="00D55DE4" w:rsidRPr="0093707C" w:rsidRDefault="00D55DE4" w:rsidP="00D55DE4">
      <w:pPr>
        <w:spacing w:after="120"/>
        <w:ind w:left="567" w:hanging="567"/>
        <w:jc w:val="both"/>
      </w:pPr>
    </w:p>
    <w:p w14:paraId="25D419F1" w14:textId="299E0A05" w:rsidR="00D55DE4" w:rsidRPr="0093707C" w:rsidRDefault="004D19F2" w:rsidP="00D55DE4">
      <w:pPr>
        <w:spacing w:before="120"/>
        <w:ind w:left="426" w:hanging="426"/>
        <w:rPr>
          <w:rFonts w:eastAsia="Arial Unicode MS"/>
        </w:rPr>
      </w:pPr>
      <w:r w:rsidRPr="0093707C">
        <w:t>1.</w:t>
      </w:r>
      <w:r w:rsidRPr="0093707C">
        <w:tab/>
        <w:t xml:space="preserve">Final </w:t>
      </w:r>
      <w:proofErr w:type="spellStart"/>
      <w:r w:rsidRPr="0093707C">
        <w:t>communication</w:t>
      </w:r>
      <w:proofErr w:type="spellEnd"/>
      <w:r w:rsidRPr="0093707C">
        <w:t xml:space="preserve">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Parliament</w:t>
      </w:r>
      <w:proofErr w:type="spellEnd"/>
      <w:r w:rsidRPr="0093707C">
        <w:t xml:space="preserve">, </w:t>
      </w:r>
      <w:proofErr w:type="spellStart"/>
      <w:r w:rsidRPr="0093707C">
        <w:t>the</w:t>
      </w:r>
      <w:proofErr w:type="spellEnd"/>
      <w:r w:rsidRPr="0093707C">
        <w:t xml:space="preserve"> Council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Court</w:t>
      </w:r>
      <w:proofErr w:type="spellEnd"/>
      <w:r w:rsidRPr="0093707C">
        <w:t xml:space="preserve"> of </w:t>
      </w:r>
      <w:proofErr w:type="spellStart"/>
      <w:r w:rsidRPr="0093707C">
        <w:t>Auditors</w:t>
      </w:r>
      <w:proofErr w:type="spellEnd"/>
      <w:r w:rsidRPr="0093707C">
        <w:t xml:space="preserve"> - </w:t>
      </w:r>
      <w:proofErr w:type="spellStart"/>
      <w:r w:rsidRPr="0093707C">
        <w:t>Annual</w:t>
      </w:r>
      <w:proofErr w:type="spellEnd"/>
      <w:r w:rsidRPr="0093707C">
        <w:t xml:space="preserve"> </w:t>
      </w:r>
      <w:proofErr w:type="spellStart"/>
      <w:r w:rsidRPr="0093707C">
        <w:t>accounts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Commission</w:t>
      </w:r>
      <w:proofErr w:type="spellEnd"/>
      <w:r w:rsidRPr="0093707C">
        <w:t xml:space="preserve"> 2024</w:t>
      </w:r>
      <w:r w:rsidRPr="0093707C">
        <w:br/>
      </w:r>
      <w:hyperlink r:id="rId12" w:history="1">
        <w:r w:rsidRPr="0093707C">
          <w:rPr>
            <w:rStyle w:val="Hyperlink"/>
            <w:color w:val="000000"/>
          </w:rPr>
          <w:t>COM(2025) 362</w:t>
        </w:r>
      </w:hyperlink>
    </w:p>
    <w:p w14:paraId="54F3F41D" w14:textId="407E9928" w:rsidR="00D55DE4" w:rsidRPr="0093707C" w:rsidRDefault="004D19F2" w:rsidP="00D55DE4">
      <w:pPr>
        <w:spacing w:before="120"/>
        <w:ind w:left="426" w:hanging="426"/>
      </w:pPr>
      <w:r w:rsidRPr="0093707C">
        <w:t xml:space="preserve">2. </w:t>
      </w:r>
      <w:r w:rsidRPr="0093707C">
        <w:tab/>
        <w:t xml:space="preserve">Report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Parliament</w:t>
      </w:r>
      <w:proofErr w:type="spellEnd"/>
      <w:r w:rsidRPr="0093707C">
        <w:t xml:space="preserve">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Council on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follow-up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discharge</w:t>
      </w:r>
      <w:proofErr w:type="spellEnd"/>
      <w:r w:rsidRPr="0093707C">
        <w:t xml:space="preserve"> for </w:t>
      </w:r>
      <w:proofErr w:type="spellStart"/>
      <w:r w:rsidRPr="0093707C">
        <w:t>the</w:t>
      </w:r>
      <w:proofErr w:type="spellEnd"/>
      <w:r w:rsidRPr="0093707C">
        <w:t xml:space="preserve"> 2023 </w:t>
      </w:r>
      <w:proofErr w:type="spellStart"/>
      <w:r w:rsidRPr="0093707C">
        <w:t>financial</w:t>
      </w:r>
      <w:proofErr w:type="spellEnd"/>
      <w:r w:rsidRPr="0093707C">
        <w:t xml:space="preserve"> </w:t>
      </w:r>
      <w:proofErr w:type="spellStart"/>
      <w:r w:rsidRPr="0093707C">
        <w:t>year</w:t>
      </w:r>
      <w:proofErr w:type="spellEnd"/>
      <w:r w:rsidRPr="0093707C">
        <w:br/>
      </w:r>
      <w:hyperlink r:id="rId13" w:history="1">
        <w:r w:rsidRPr="0093707C">
          <w:rPr>
            <w:rStyle w:val="Hyperlink"/>
            <w:color w:val="000000"/>
          </w:rPr>
          <w:t>COM(2025) 373</w:t>
        </w:r>
      </w:hyperlink>
    </w:p>
    <w:p w14:paraId="2DE8D3E7" w14:textId="7ED761C0" w:rsidR="00D55DE4" w:rsidRPr="0093707C" w:rsidRDefault="004D19F2" w:rsidP="00D55DE4">
      <w:pPr>
        <w:spacing w:before="120"/>
        <w:ind w:left="426" w:hanging="426"/>
      </w:pPr>
      <w:r w:rsidRPr="0093707C">
        <w:t xml:space="preserve">3. </w:t>
      </w:r>
      <w:r w:rsidRPr="0093707C">
        <w:tab/>
      </w:r>
      <w:proofErr w:type="spellStart"/>
      <w:r w:rsidRPr="0093707C">
        <w:t>Evaluation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2021-2030 European </w:t>
      </w:r>
      <w:proofErr w:type="spellStart"/>
      <w:r w:rsidRPr="0093707C">
        <w:t>Education</w:t>
      </w:r>
      <w:proofErr w:type="spellEnd"/>
      <w:r w:rsidRPr="0093707C">
        <w:t xml:space="preserve"> </w:t>
      </w:r>
      <w:proofErr w:type="spellStart"/>
      <w:r w:rsidRPr="0093707C">
        <w:t>Area</w:t>
      </w:r>
      <w:proofErr w:type="spellEnd"/>
      <w:r w:rsidRPr="0093707C">
        <w:t xml:space="preserve"> strategic </w:t>
      </w:r>
      <w:proofErr w:type="spellStart"/>
      <w:r w:rsidRPr="0093707C">
        <w:t>framework</w:t>
      </w:r>
      <w:proofErr w:type="spellEnd"/>
      <w:r w:rsidRPr="0093707C">
        <w:t xml:space="preserve">, part 1, part 2, </w:t>
      </w:r>
      <w:proofErr w:type="spellStart"/>
      <w:r w:rsidRPr="0093707C">
        <w:t>annex</w:t>
      </w:r>
      <w:proofErr w:type="spellEnd"/>
      <w:r w:rsidRPr="0093707C">
        <w:br/>
      </w:r>
      <w:hyperlink r:id="rId14" w:history="1">
        <w:r w:rsidRPr="0093707C">
          <w:rPr>
            <w:rStyle w:val="Hyperlink"/>
            <w:color w:val="000000"/>
          </w:rPr>
          <w:t>COM (2025)0340</w:t>
        </w:r>
      </w:hyperlink>
    </w:p>
    <w:p w14:paraId="581616D0" w14:textId="77777777" w:rsidR="00D55DE4" w:rsidRPr="0093707C" w:rsidRDefault="00D55DE4" w:rsidP="00D55DE4">
      <w:pPr>
        <w:ind w:left="426" w:hanging="426"/>
      </w:pPr>
    </w:p>
    <w:p w14:paraId="627617DB" w14:textId="2251BF0D" w:rsidR="00D55DE4" w:rsidRPr="0093707C" w:rsidRDefault="004D19F2" w:rsidP="00D55DE4">
      <w:pPr>
        <w:ind w:left="426" w:hanging="426"/>
      </w:pPr>
      <w:r w:rsidRPr="0093707C">
        <w:t>4.</w:t>
      </w:r>
      <w:r w:rsidRPr="0093707C">
        <w:tab/>
        <w:t xml:space="preserve">Report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Parliament</w:t>
      </w:r>
      <w:proofErr w:type="spellEnd"/>
      <w:r w:rsidRPr="0093707C">
        <w:t xml:space="preserve">, </w:t>
      </w:r>
      <w:proofErr w:type="spellStart"/>
      <w:r w:rsidRPr="0093707C">
        <w:t>the</w:t>
      </w:r>
      <w:proofErr w:type="spellEnd"/>
      <w:r w:rsidRPr="0093707C">
        <w:t xml:space="preserve"> Council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Economic </w:t>
      </w:r>
      <w:proofErr w:type="spellStart"/>
      <w:r w:rsidRPr="0093707C">
        <w:t>and</w:t>
      </w:r>
      <w:proofErr w:type="spellEnd"/>
      <w:r w:rsidRPr="0093707C">
        <w:t xml:space="preserve"> Social </w:t>
      </w:r>
      <w:proofErr w:type="spellStart"/>
      <w:r w:rsidRPr="0093707C">
        <w:t>Committee</w:t>
      </w:r>
      <w:proofErr w:type="spellEnd"/>
      <w:r w:rsidRPr="0093707C">
        <w:t xml:space="preserve"> - Report on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application</w:t>
      </w:r>
      <w:proofErr w:type="spellEnd"/>
      <w:r w:rsidRPr="0093707C">
        <w:t xml:space="preserve"> of Directive 2011/77/EU </w:t>
      </w:r>
      <w:proofErr w:type="spellStart"/>
      <w:r w:rsidRPr="0093707C">
        <w:t>amending</w:t>
      </w:r>
      <w:proofErr w:type="spellEnd"/>
      <w:r w:rsidRPr="0093707C">
        <w:t xml:space="preserve"> Directive 2006/116/EC on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term</w:t>
      </w:r>
      <w:proofErr w:type="spellEnd"/>
      <w:r w:rsidRPr="0093707C">
        <w:t xml:space="preserve"> of </w:t>
      </w:r>
      <w:proofErr w:type="spellStart"/>
      <w:r w:rsidRPr="0093707C">
        <w:t>protection</w:t>
      </w:r>
      <w:proofErr w:type="spellEnd"/>
      <w:r w:rsidRPr="0093707C">
        <w:t xml:space="preserve"> of copyright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certain</w:t>
      </w:r>
      <w:proofErr w:type="spellEnd"/>
      <w:r w:rsidRPr="0093707C">
        <w:t xml:space="preserve"> </w:t>
      </w:r>
      <w:proofErr w:type="spellStart"/>
      <w:r w:rsidRPr="0093707C">
        <w:t>related</w:t>
      </w:r>
      <w:proofErr w:type="spellEnd"/>
      <w:r w:rsidRPr="0093707C">
        <w:t xml:space="preserve"> </w:t>
      </w:r>
      <w:proofErr w:type="spellStart"/>
      <w:r w:rsidRPr="0093707C">
        <w:t>rights</w:t>
      </w:r>
      <w:proofErr w:type="spellEnd"/>
      <w:r w:rsidRPr="0093707C">
        <w:br/>
      </w:r>
      <w:hyperlink r:id="rId15" w:history="1">
        <w:r w:rsidRPr="0093707C">
          <w:rPr>
            <w:rStyle w:val="Hyperlink"/>
            <w:color w:val="000000"/>
          </w:rPr>
          <w:t>COM(2025) 364 final</w:t>
        </w:r>
      </w:hyperlink>
    </w:p>
    <w:p w14:paraId="677E14C8" w14:textId="69005DEA" w:rsidR="00D55DE4" w:rsidRPr="0093707C" w:rsidRDefault="004D19F2" w:rsidP="00D55DE4">
      <w:pPr>
        <w:spacing w:before="120"/>
        <w:ind w:left="567" w:hanging="567"/>
        <w:rPr>
          <w:rFonts w:eastAsia="Arial Unicode MS"/>
        </w:rPr>
      </w:pPr>
      <w:r w:rsidRPr="0093707C">
        <w:t>5.</w:t>
      </w:r>
      <w:r w:rsidRPr="0093707C">
        <w:tab/>
      </w:r>
      <w:proofErr w:type="spellStart"/>
      <w:r w:rsidRPr="0093707C">
        <w:t>Communication</w:t>
      </w:r>
      <w:proofErr w:type="spellEnd"/>
      <w:r w:rsidRPr="0093707C">
        <w:t xml:space="preserve">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Parliament</w:t>
      </w:r>
      <w:proofErr w:type="spellEnd"/>
      <w:r w:rsidRPr="0093707C">
        <w:t xml:space="preserve">, </w:t>
      </w:r>
      <w:proofErr w:type="spellStart"/>
      <w:r w:rsidRPr="0093707C">
        <w:t>the</w:t>
      </w:r>
      <w:proofErr w:type="spellEnd"/>
      <w:r w:rsidRPr="0093707C">
        <w:t xml:space="preserve"> Council, </w:t>
      </w:r>
      <w:proofErr w:type="spellStart"/>
      <w:r w:rsidRPr="0093707C">
        <w:t>the</w:t>
      </w:r>
      <w:proofErr w:type="spellEnd"/>
      <w:r w:rsidRPr="0093707C">
        <w:t xml:space="preserve"> European Economic </w:t>
      </w:r>
      <w:proofErr w:type="spellStart"/>
      <w:r w:rsidRPr="0093707C">
        <w:t>and</w:t>
      </w:r>
      <w:proofErr w:type="spellEnd"/>
      <w:r w:rsidRPr="0093707C">
        <w:t xml:space="preserve"> Social </w:t>
      </w:r>
      <w:proofErr w:type="spellStart"/>
      <w:r w:rsidRPr="0093707C">
        <w:t>Committee</w:t>
      </w:r>
      <w:proofErr w:type="spellEnd"/>
      <w:r w:rsidRPr="0093707C">
        <w:t xml:space="preserve">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Committee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Regions</w:t>
      </w:r>
      <w:proofErr w:type="spellEnd"/>
      <w:r w:rsidRPr="0093707C">
        <w:t xml:space="preserve"> - 2025 </w:t>
      </w:r>
      <w:proofErr w:type="spellStart"/>
      <w:r w:rsidRPr="0093707C">
        <w:t>Rule</w:t>
      </w:r>
      <w:proofErr w:type="spellEnd"/>
      <w:r w:rsidRPr="0093707C">
        <w:t xml:space="preserve"> of Law Report - The </w:t>
      </w:r>
      <w:proofErr w:type="spellStart"/>
      <w:r w:rsidRPr="0093707C">
        <w:t>rule</w:t>
      </w:r>
      <w:proofErr w:type="spellEnd"/>
      <w:r w:rsidRPr="0093707C">
        <w:t xml:space="preserve"> of </w:t>
      </w:r>
      <w:proofErr w:type="spellStart"/>
      <w:r w:rsidRPr="0093707C">
        <w:t>law</w:t>
      </w:r>
      <w:proofErr w:type="spellEnd"/>
      <w:r w:rsidRPr="0093707C">
        <w:t xml:space="preserve"> </w:t>
      </w:r>
      <w:proofErr w:type="spellStart"/>
      <w:r w:rsidRPr="0093707C">
        <w:t>situation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European Union</w:t>
      </w:r>
      <w:r w:rsidRPr="0093707C">
        <w:br/>
      </w:r>
      <w:hyperlink r:id="rId16" w:history="1">
        <w:r w:rsidRPr="0093707C">
          <w:rPr>
            <w:rStyle w:val="Hyperlink"/>
            <w:color w:val="000000"/>
          </w:rPr>
          <w:t>COM(2025)0900 FINAL</w:t>
        </w:r>
      </w:hyperlink>
      <w:r w:rsidRPr="0093707C">
        <w:t xml:space="preserve"> - SWD(2025)0901 TO 0931 FINAL</w:t>
      </w:r>
    </w:p>
    <w:p w14:paraId="6AF02FE5" w14:textId="77777777" w:rsidR="00D55DE4" w:rsidRPr="0093707C" w:rsidRDefault="004D19F2" w:rsidP="00D55DE4">
      <w:pPr>
        <w:spacing w:before="120"/>
        <w:ind w:left="567" w:hanging="567"/>
      </w:pPr>
      <w:r w:rsidRPr="0093707C">
        <w:t>6.</w:t>
      </w:r>
      <w:r w:rsidRPr="0093707C">
        <w:tab/>
      </w:r>
      <w:proofErr w:type="spellStart"/>
      <w:r w:rsidRPr="0093707C">
        <w:t>Consolidated</w:t>
      </w:r>
      <w:proofErr w:type="spellEnd"/>
      <w:r w:rsidRPr="0093707C">
        <w:t xml:space="preserve"> </w:t>
      </w:r>
      <w:proofErr w:type="spellStart"/>
      <w:r w:rsidRPr="0093707C">
        <w:t>Activity</w:t>
      </w:r>
      <w:proofErr w:type="spellEnd"/>
      <w:r w:rsidRPr="0093707C">
        <w:t xml:space="preserve"> Report 2024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Translation</w:t>
      </w:r>
      <w:proofErr w:type="spellEnd"/>
      <w:r w:rsidRPr="0093707C">
        <w:t xml:space="preserve"> Centre (European </w:t>
      </w:r>
      <w:proofErr w:type="spellStart"/>
      <w:r w:rsidRPr="0093707C">
        <w:t>Parliament</w:t>
      </w:r>
      <w:proofErr w:type="spellEnd"/>
      <w:r w:rsidRPr="0093707C">
        <w:t>)</w:t>
      </w:r>
    </w:p>
    <w:p w14:paraId="1B6A4BF8" w14:textId="77777777" w:rsidR="00D55DE4" w:rsidRPr="0093707C" w:rsidRDefault="004D19F2" w:rsidP="00D55DE4">
      <w:pPr>
        <w:spacing w:before="120"/>
        <w:ind w:left="567" w:hanging="567"/>
      </w:pPr>
      <w:r w:rsidRPr="0093707C">
        <w:t>7.</w:t>
      </w:r>
      <w:r w:rsidRPr="0093707C">
        <w:tab/>
      </w:r>
      <w:proofErr w:type="spellStart"/>
      <w:r w:rsidRPr="0093707C">
        <w:t>Opinion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management board on </w:t>
      </w:r>
      <w:proofErr w:type="spellStart"/>
      <w:r w:rsidRPr="0093707C">
        <w:t>the</w:t>
      </w:r>
      <w:proofErr w:type="spellEnd"/>
      <w:r w:rsidRPr="0093707C">
        <w:t xml:space="preserve"> final </w:t>
      </w:r>
      <w:proofErr w:type="spellStart"/>
      <w:r w:rsidRPr="0093707C">
        <w:t>accounts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Translation</w:t>
      </w:r>
      <w:proofErr w:type="spellEnd"/>
      <w:r w:rsidRPr="0093707C">
        <w:t xml:space="preserve"> Centre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bodies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European Union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financial</w:t>
      </w:r>
      <w:proofErr w:type="spellEnd"/>
      <w:r w:rsidRPr="0093707C">
        <w:t xml:space="preserve"> </w:t>
      </w:r>
      <w:proofErr w:type="spellStart"/>
      <w:r w:rsidRPr="0093707C">
        <w:t>year</w:t>
      </w:r>
      <w:proofErr w:type="spellEnd"/>
      <w:r w:rsidRPr="0093707C">
        <w:t xml:space="preserve"> 2024 - CT/CA-021/2025EN</w:t>
      </w:r>
    </w:p>
    <w:p w14:paraId="57F13299" w14:textId="77777777" w:rsidR="00D55DE4" w:rsidRPr="0093707C" w:rsidRDefault="004D19F2" w:rsidP="00D55DE4">
      <w:pPr>
        <w:spacing w:before="120"/>
        <w:ind w:left="567" w:hanging="567"/>
      </w:pPr>
      <w:r w:rsidRPr="0093707C">
        <w:t>8.</w:t>
      </w:r>
      <w:r w:rsidRPr="0093707C">
        <w:tab/>
        <w:t xml:space="preserve">Final </w:t>
      </w:r>
      <w:proofErr w:type="spellStart"/>
      <w:r w:rsidRPr="0093707C">
        <w:t>accounts</w:t>
      </w:r>
      <w:proofErr w:type="spellEnd"/>
      <w:r w:rsidRPr="0093707C">
        <w:t xml:space="preserve">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Translation</w:t>
      </w:r>
      <w:proofErr w:type="spellEnd"/>
      <w:r w:rsidRPr="0093707C">
        <w:t xml:space="preserve"> Centre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bodies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European Union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financial</w:t>
      </w:r>
      <w:proofErr w:type="spellEnd"/>
      <w:r w:rsidRPr="0093707C">
        <w:t xml:space="preserve"> </w:t>
      </w:r>
      <w:proofErr w:type="spellStart"/>
      <w:r w:rsidRPr="0093707C">
        <w:t>year</w:t>
      </w:r>
      <w:proofErr w:type="spellEnd"/>
      <w:r w:rsidRPr="0093707C">
        <w:t xml:space="preserve"> 2024</w:t>
      </w:r>
    </w:p>
    <w:p w14:paraId="5B2EF8B0" w14:textId="77777777" w:rsidR="00D55DE4" w:rsidRPr="0093707C" w:rsidRDefault="004D19F2" w:rsidP="00D55DE4">
      <w:pPr>
        <w:spacing w:before="120"/>
        <w:ind w:left="567" w:hanging="567"/>
      </w:pPr>
      <w:r w:rsidRPr="0093707C">
        <w:lastRenderedPageBreak/>
        <w:t>9.</w:t>
      </w:r>
      <w:r w:rsidRPr="0093707C">
        <w:tab/>
      </w:r>
      <w:proofErr w:type="spellStart"/>
      <w:r w:rsidRPr="0093707C">
        <w:t>Contribution</w:t>
      </w:r>
      <w:proofErr w:type="spellEnd"/>
      <w:r w:rsidRPr="0093707C">
        <w:t xml:space="preserve">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Member</w:t>
      </w:r>
      <w:proofErr w:type="spellEnd"/>
      <w:r w:rsidRPr="0093707C">
        <w:t xml:space="preserve"> </w:t>
      </w:r>
      <w:proofErr w:type="spellStart"/>
      <w:r w:rsidRPr="0093707C">
        <w:t>States</w:t>
      </w:r>
      <w:proofErr w:type="spellEnd"/>
      <w:r w:rsidRPr="0093707C">
        <w:t xml:space="preserve"> </w:t>
      </w:r>
      <w:proofErr w:type="spellStart"/>
      <w:r w:rsidRPr="0093707C">
        <w:t>located</w:t>
      </w:r>
      <w:proofErr w:type="spellEnd"/>
      <w:r w:rsidRPr="0093707C">
        <w:t xml:space="preserve"> in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Mediterranean</w:t>
      </w:r>
      <w:proofErr w:type="spellEnd"/>
      <w:r w:rsidRPr="0093707C">
        <w:t xml:space="preserve"> </w:t>
      </w:r>
      <w:proofErr w:type="spellStart"/>
      <w:r w:rsidRPr="0093707C">
        <w:t>region</w:t>
      </w:r>
      <w:proofErr w:type="spellEnd"/>
      <w:r w:rsidRPr="0093707C">
        <w:t xml:space="preserve"> on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new</w:t>
      </w:r>
      <w:proofErr w:type="spellEnd"/>
      <w:r w:rsidRPr="0093707C">
        <w:t xml:space="preserve"> pact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Mediterranean</w:t>
      </w:r>
      <w:proofErr w:type="spellEnd"/>
    </w:p>
    <w:p w14:paraId="3407615D" w14:textId="32AAAD57" w:rsidR="00D55DE4" w:rsidRPr="0093707C" w:rsidRDefault="004D19F2" w:rsidP="00D55DE4">
      <w:pPr>
        <w:spacing w:before="120"/>
        <w:ind w:left="567" w:hanging="567"/>
      </w:pPr>
      <w:r w:rsidRPr="0093707C">
        <w:t>10.</w:t>
      </w:r>
      <w:r w:rsidRPr="0093707C">
        <w:tab/>
        <w:t xml:space="preserve">The </w:t>
      </w:r>
      <w:proofErr w:type="spellStart"/>
      <w:r w:rsidRPr="0093707C">
        <w:t>Union's</w:t>
      </w:r>
      <w:proofErr w:type="spellEnd"/>
      <w:r w:rsidRPr="0093707C">
        <w:t xml:space="preserve"> </w:t>
      </w:r>
      <w:proofErr w:type="spellStart"/>
      <w:r w:rsidRPr="0093707C">
        <w:t>annual</w:t>
      </w:r>
      <w:proofErr w:type="spellEnd"/>
      <w:r w:rsidRPr="0093707C">
        <w:t xml:space="preserve"> budget for </w:t>
      </w:r>
      <w:proofErr w:type="spellStart"/>
      <w:r w:rsidRPr="0093707C">
        <w:t>the</w:t>
      </w:r>
      <w:proofErr w:type="spellEnd"/>
      <w:r w:rsidRPr="0093707C">
        <w:t xml:space="preserve"> 2026 </w:t>
      </w:r>
      <w:proofErr w:type="spellStart"/>
      <w:r w:rsidRPr="0093707C">
        <w:t>financial</w:t>
      </w:r>
      <w:proofErr w:type="spellEnd"/>
      <w:r w:rsidRPr="0093707C">
        <w:t xml:space="preserve"> </w:t>
      </w:r>
      <w:proofErr w:type="spellStart"/>
      <w:r w:rsidRPr="0093707C">
        <w:t>year</w:t>
      </w:r>
      <w:proofErr w:type="spellEnd"/>
      <w:r w:rsidRPr="0093707C">
        <w:br/>
      </w:r>
      <w:hyperlink r:id="rId17" w:history="1">
        <w:r w:rsidRPr="0093707C">
          <w:rPr>
            <w:rStyle w:val="Hyperlink"/>
            <w:color w:val="000000"/>
          </w:rPr>
          <w:t>COM(2025) 300 final</w:t>
        </w:r>
      </w:hyperlink>
    </w:p>
    <w:p w14:paraId="1A2EF611" w14:textId="29357C35" w:rsidR="00D55DE4" w:rsidRPr="0093707C" w:rsidRDefault="004D19F2" w:rsidP="00D55DE4">
      <w:pPr>
        <w:spacing w:before="120"/>
        <w:ind w:left="567" w:hanging="567"/>
      </w:pPr>
      <w:r w:rsidRPr="0093707C">
        <w:t>11.</w:t>
      </w:r>
      <w:r w:rsidRPr="0093707C">
        <w:tab/>
        <w:t xml:space="preserve">Report </w:t>
      </w:r>
      <w:proofErr w:type="spellStart"/>
      <w:r w:rsidRPr="0093707C">
        <w:t>from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Parliament</w:t>
      </w:r>
      <w:proofErr w:type="spellEnd"/>
      <w:r w:rsidRPr="0093707C">
        <w:t xml:space="preserve">, </w:t>
      </w:r>
      <w:proofErr w:type="spellStart"/>
      <w:r w:rsidRPr="0093707C">
        <w:t>the</w:t>
      </w:r>
      <w:proofErr w:type="spellEnd"/>
      <w:r w:rsidRPr="0093707C">
        <w:t xml:space="preserve"> Council, </w:t>
      </w:r>
      <w:proofErr w:type="spellStart"/>
      <w:r w:rsidRPr="0093707C">
        <w:t>the</w:t>
      </w:r>
      <w:proofErr w:type="spellEnd"/>
      <w:r w:rsidRPr="0093707C">
        <w:t xml:space="preserve"> European Economic </w:t>
      </w:r>
      <w:proofErr w:type="spellStart"/>
      <w:r w:rsidRPr="0093707C">
        <w:t>and</w:t>
      </w:r>
      <w:proofErr w:type="spellEnd"/>
      <w:r w:rsidRPr="0093707C">
        <w:t xml:space="preserve"> Social </w:t>
      </w:r>
      <w:proofErr w:type="spellStart"/>
      <w:r w:rsidRPr="0093707C">
        <w:t>Committee</w:t>
      </w:r>
      <w:proofErr w:type="spellEnd"/>
      <w:r w:rsidRPr="0093707C">
        <w:t xml:space="preserve"> </w:t>
      </w:r>
      <w:proofErr w:type="spellStart"/>
      <w:r w:rsidRPr="0093707C">
        <w:t>and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Committee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Regions</w:t>
      </w:r>
      <w:proofErr w:type="spellEnd"/>
      <w:r w:rsidRPr="0093707C">
        <w:t xml:space="preserve"> - </w:t>
      </w:r>
      <w:proofErr w:type="spellStart"/>
      <w:r w:rsidRPr="0093707C">
        <w:t>Evaluation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Heritage</w:t>
      </w:r>
      <w:proofErr w:type="spellEnd"/>
      <w:r w:rsidRPr="0093707C">
        <w:t xml:space="preserve"> </w:t>
      </w:r>
      <w:proofErr w:type="spellStart"/>
      <w:r w:rsidRPr="0093707C">
        <w:t>Label</w:t>
      </w:r>
      <w:proofErr w:type="spellEnd"/>
      <w:r w:rsidRPr="0093707C">
        <w:t xml:space="preserve"> </w:t>
      </w:r>
      <w:proofErr w:type="spellStart"/>
      <w:r w:rsidRPr="0093707C">
        <w:t>Action</w:t>
      </w:r>
      <w:proofErr w:type="spellEnd"/>
      <w:r w:rsidRPr="0093707C">
        <w:t xml:space="preserve"> 2018-2024</w:t>
      </w:r>
      <w:r w:rsidRPr="0093707C">
        <w:br/>
      </w:r>
      <w:hyperlink r:id="rId18" w:history="1">
        <w:r w:rsidRPr="0093707C">
          <w:rPr>
            <w:rStyle w:val="Hyperlink"/>
            <w:color w:val="000000"/>
          </w:rPr>
          <w:t>COM(2025)0366</w:t>
        </w:r>
      </w:hyperlink>
      <w:r w:rsidRPr="0093707C">
        <w:t xml:space="preserve"> - </w:t>
      </w:r>
      <w:hyperlink r:id="rId19" w:history="1">
        <w:r w:rsidRPr="0093707C">
          <w:rPr>
            <w:rStyle w:val="Hyperlink"/>
            <w:color w:val="000000"/>
          </w:rPr>
          <w:t>SWD(2025) 176 FINAL</w:t>
        </w:r>
      </w:hyperlink>
    </w:p>
    <w:p w14:paraId="16A2B661" w14:textId="77777777" w:rsidR="00D55DE4" w:rsidRPr="0093707C" w:rsidRDefault="00D55DE4" w:rsidP="00D55DE4">
      <w:pPr>
        <w:spacing w:before="120"/>
        <w:ind w:left="567" w:hanging="567"/>
      </w:pPr>
    </w:p>
    <w:tbl>
      <w:tblPr>
        <w:tblW w:w="0" w:type="dxa"/>
        <w:tblInd w:w="-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160646" w:rsidRPr="0093707C" w14:paraId="33441FEA" w14:textId="77777777" w:rsidTr="00D55DE4">
        <w:trPr>
          <w:trHeight w:val="300"/>
        </w:trPr>
        <w:tc>
          <w:tcPr>
            <w:tcW w:w="949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B3B76A9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</w:p>
        </w:tc>
      </w:tr>
    </w:tbl>
    <w:p w14:paraId="57892AD9" w14:textId="77777777" w:rsidR="00D55DE4" w:rsidRPr="0093707C" w:rsidRDefault="00D55DE4" w:rsidP="00D55DE4">
      <w:pPr>
        <w:ind w:left="567" w:hanging="567"/>
        <w:jc w:val="both"/>
        <w:rPr>
          <w:szCs w:val="24"/>
        </w:rPr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97"/>
      </w:tblGrid>
      <w:tr w:rsidR="00160646" w:rsidRPr="0093707C" w14:paraId="0E4935A1" w14:textId="77777777" w:rsidTr="00D55DE4">
        <w:trPr>
          <w:trHeight w:val="300"/>
        </w:trPr>
        <w:tc>
          <w:tcPr>
            <w:tcW w:w="63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43DB4AD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sent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by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CULT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Chair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>/Vice-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Chair</w:t>
            </w:r>
            <w:proofErr w:type="spellEnd"/>
          </w:p>
        </w:tc>
      </w:tr>
    </w:tbl>
    <w:p w14:paraId="299B20BB" w14:textId="77777777" w:rsidR="00D55DE4" w:rsidRPr="0093707C" w:rsidRDefault="00D55DE4" w:rsidP="00D55DE4">
      <w:pPr>
        <w:ind w:left="567" w:hanging="567"/>
        <w:jc w:val="both"/>
        <w:rPr>
          <w:szCs w:val="24"/>
        </w:rPr>
      </w:pPr>
    </w:p>
    <w:p w14:paraId="3F436519" w14:textId="77777777" w:rsidR="00D55DE4" w:rsidRPr="0093707C" w:rsidRDefault="004D19F2" w:rsidP="00D55DE4">
      <w:pPr>
        <w:spacing w:before="120"/>
        <w:ind w:left="567" w:hanging="567"/>
      </w:pPr>
      <w:r w:rsidRPr="0093707C">
        <w:t xml:space="preserve">1. </w:t>
      </w:r>
      <w:r w:rsidRPr="0093707C">
        <w:tab/>
        <w:t xml:space="preserve">D 305044 </w:t>
      </w:r>
      <w:proofErr w:type="spellStart"/>
      <w:r w:rsidRPr="0093707C">
        <w:t>Letter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EP </w:t>
      </w:r>
      <w:proofErr w:type="spellStart"/>
      <w:r w:rsidRPr="0093707C">
        <w:t>President</w:t>
      </w:r>
      <w:proofErr w:type="spellEnd"/>
      <w:r w:rsidRPr="0093707C">
        <w:t xml:space="preserve">: Information on </w:t>
      </w:r>
      <w:proofErr w:type="spellStart"/>
      <w:r w:rsidRPr="0093707C">
        <w:t>decision</w:t>
      </w:r>
      <w:proofErr w:type="spellEnd"/>
      <w:r w:rsidRPr="0093707C">
        <w:t xml:space="preserve"> </w:t>
      </w:r>
      <w:proofErr w:type="spellStart"/>
      <w:r w:rsidRPr="0093707C">
        <w:t>by</w:t>
      </w:r>
      <w:proofErr w:type="spellEnd"/>
      <w:r w:rsidRPr="0093707C">
        <w:t xml:space="preserve"> CULT </w:t>
      </w:r>
      <w:proofErr w:type="spellStart"/>
      <w:r w:rsidRPr="0093707C">
        <w:t>Committee</w:t>
      </w:r>
      <w:proofErr w:type="spellEnd"/>
      <w:r w:rsidRPr="0093707C">
        <w:t xml:space="preserve"> </w:t>
      </w:r>
      <w:proofErr w:type="spellStart"/>
      <w:r w:rsidRPr="0093707C">
        <w:t>Coordinators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attend</w:t>
      </w:r>
      <w:proofErr w:type="spellEnd"/>
      <w:r w:rsidRPr="0093707C">
        <w:t xml:space="preserve"> San Sebastian Film Festival</w:t>
      </w:r>
      <w:r w:rsidRPr="0093707C">
        <w:tab/>
      </w:r>
    </w:p>
    <w:p w14:paraId="178A4EA5" w14:textId="77777777" w:rsidR="00D55DE4" w:rsidRPr="0093707C" w:rsidRDefault="004D19F2" w:rsidP="00D55DE4">
      <w:pPr>
        <w:spacing w:before="120"/>
        <w:ind w:left="567" w:hanging="567"/>
      </w:pPr>
      <w:r w:rsidRPr="0093707C">
        <w:t xml:space="preserve">2. </w:t>
      </w:r>
      <w:r w:rsidRPr="0093707C">
        <w:tab/>
        <w:t>D</w:t>
      </w:r>
      <w:r w:rsidRPr="0093707C">
        <w:t xml:space="preserve"> 305302 </w:t>
      </w:r>
      <w:proofErr w:type="spellStart"/>
      <w:r w:rsidRPr="0093707C">
        <w:t>Extension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deadline</w:t>
      </w:r>
      <w:proofErr w:type="spellEnd"/>
      <w:r w:rsidRPr="0093707C">
        <w:t xml:space="preserve"> for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implementation</w:t>
      </w:r>
      <w:proofErr w:type="spellEnd"/>
      <w:r w:rsidRPr="0093707C">
        <w:t xml:space="preserve"> report on The EU Youth </w:t>
      </w:r>
      <w:proofErr w:type="spellStart"/>
      <w:r w:rsidRPr="0093707C">
        <w:t>Strategy</w:t>
      </w:r>
      <w:proofErr w:type="spellEnd"/>
      <w:r w:rsidRPr="0093707C">
        <w:t xml:space="preserve"> 2019-2027 (2025/2115(INI) - CULT/10/03073)</w:t>
      </w:r>
    </w:p>
    <w:p w14:paraId="2FF7CC43" w14:textId="77777777" w:rsidR="00D55DE4" w:rsidRPr="0093707C" w:rsidRDefault="004D19F2" w:rsidP="00D55DE4">
      <w:pPr>
        <w:spacing w:before="120"/>
        <w:ind w:left="567" w:hanging="567"/>
      </w:pPr>
      <w:r w:rsidRPr="0093707C">
        <w:t xml:space="preserve">3. </w:t>
      </w:r>
      <w:r w:rsidRPr="0093707C">
        <w:tab/>
        <w:t xml:space="preserve">STAMPED_D (2025) 20756 </w:t>
      </w:r>
      <w:proofErr w:type="spellStart"/>
      <w:r w:rsidRPr="0093707C">
        <w:t>Letter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CCC - Engaged4YOUth </w:t>
      </w:r>
      <w:proofErr w:type="spellStart"/>
      <w:r w:rsidRPr="0093707C">
        <w:t>session</w:t>
      </w:r>
      <w:proofErr w:type="spellEnd"/>
      <w:r w:rsidRPr="0093707C">
        <w:t xml:space="preserve"> 19.06.2025 (003)</w:t>
      </w:r>
    </w:p>
    <w:p w14:paraId="5063E248" w14:textId="77777777" w:rsidR="00D55DE4" w:rsidRPr="0093707C" w:rsidRDefault="004D19F2" w:rsidP="00D55DE4">
      <w:pPr>
        <w:spacing w:before="120"/>
        <w:ind w:left="567" w:hanging="567"/>
        <w:rPr>
          <w:rFonts w:eastAsia="Arial Unicode MS"/>
        </w:rPr>
      </w:pPr>
      <w:r w:rsidRPr="0093707C">
        <w:t>4.</w:t>
      </w:r>
      <w:r w:rsidRPr="0093707C">
        <w:tab/>
        <w:t xml:space="preserve">STAMPED_D(2025)21008 CULT PH European </w:t>
      </w:r>
      <w:proofErr w:type="spellStart"/>
      <w:r w:rsidRPr="0093707C">
        <w:t>Degree</w:t>
      </w:r>
      <w:proofErr w:type="spellEnd"/>
    </w:p>
    <w:p w14:paraId="22ECC9FC" w14:textId="77777777" w:rsidR="00D55DE4" w:rsidRPr="0093707C" w:rsidRDefault="004D19F2" w:rsidP="00D55DE4">
      <w:pPr>
        <w:spacing w:before="120"/>
        <w:ind w:left="567" w:hanging="567"/>
      </w:pPr>
      <w:r w:rsidRPr="0093707C">
        <w:t>5.</w:t>
      </w:r>
      <w:r w:rsidRPr="0093707C">
        <w:tab/>
        <w:t>STAMPED_D(2025)21006 CULT PH EMFA</w:t>
      </w:r>
    </w:p>
    <w:p w14:paraId="710D9C9D" w14:textId="77777777" w:rsidR="00D55DE4" w:rsidRPr="0093707C" w:rsidRDefault="00D55DE4" w:rsidP="00D55DE4">
      <w:pPr>
        <w:spacing w:before="120"/>
        <w:ind w:left="567" w:hanging="567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97"/>
      </w:tblGrid>
      <w:tr w:rsidR="00160646" w:rsidRPr="0093707C" w14:paraId="161B4A1A" w14:textId="77777777" w:rsidTr="00D55DE4">
        <w:trPr>
          <w:trHeight w:val="300"/>
        </w:trPr>
        <w:tc>
          <w:tcPr>
            <w:tcW w:w="63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23E2B99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received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from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within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European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Parliament</w:t>
            </w:r>
            <w:proofErr w:type="spellEnd"/>
          </w:p>
        </w:tc>
      </w:tr>
    </w:tbl>
    <w:p w14:paraId="2FF67FCB" w14:textId="77777777" w:rsidR="00D55DE4" w:rsidRPr="0093707C" w:rsidRDefault="00D55DE4" w:rsidP="00D55DE4">
      <w:pPr>
        <w:ind w:left="567" w:hanging="567"/>
        <w:jc w:val="both"/>
        <w:rPr>
          <w:szCs w:val="24"/>
        </w:rPr>
      </w:pPr>
    </w:p>
    <w:p w14:paraId="1E915901" w14:textId="77777777" w:rsidR="00D55DE4" w:rsidRPr="0093707C" w:rsidRDefault="004D19F2" w:rsidP="00D55DE4">
      <w:pPr>
        <w:ind w:left="567" w:hanging="567"/>
        <w:jc w:val="both"/>
      </w:pPr>
      <w:r w:rsidRPr="0093707C">
        <w:t xml:space="preserve">1. </w:t>
      </w:r>
      <w:r w:rsidRPr="0093707C">
        <w:tab/>
        <w:t xml:space="preserve">D 305285 </w:t>
      </w:r>
      <w:proofErr w:type="spellStart"/>
      <w:r w:rsidRPr="0093707C">
        <w:t>simplification</w:t>
      </w:r>
      <w:proofErr w:type="spellEnd"/>
      <w:r w:rsidRPr="0093707C">
        <w:t xml:space="preserve"> </w:t>
      </w:r>
      <w:proofErr w:type="spellStart"/>
      <w:r w:rsidRPr="0093707C">
        <w:t>techniques</w:t>
      </w:r>
      <w:proofErr w:type="spellEnd"/>
      <w:r w:rsidRPr="0093707C">
        <w:t xml:space="preserve"> </w:t>
      </w:r>
      <w:proofErr w:type="spellStart"/>
      <w:r w:rsidRPr="0093707C">
        <w:t>such</w:t>
      </w:r>
      <w:proofErr w:type="spellEnd"/>
      <w:r w:rsidRPr="0093707C">
        <w:t xml:space="preserve"> as </w:t>
      </w:r>
      <w:proofErr w:type="spellStart"/>
      <w:r w:rsidRPr="0093707C">
        <w:t>Omnibuses</w:t>
      </w:r>
      <w:proofErr w:type="spellEnd"/>
      <w:r w:rsidRPr="0093707C">
        <w:tab/>
      </w:r>
    </w:p>
    <w:p w14:paraId="49102F10" w14:textId="77777777" w:rsidR="00D55DE4" w:rsidRPr="0093707C" w:rsidRDefault="004D19F2" w:rsidP="00D55DE4">
      <w:pPr>
        <w:ind w:left="567" w:hanging="567"/>
        <w:jc w:val="both"/>
      </w:pPr>
      <w:r w:rsidRPr="0093707C">
        <w:t xml:space="preserve">2. </w:t>
      </w:r>
      <w:r w:rsidRPr="0093707C">
        <w:tab/>
        <w:t xml:space="preserve">D 305206 </w:t>
      </w:r>
      <w:proofErr w:type="spellStart"/>
      <w:r w:rsidRPr="0093707C">
        <w:t>Metsola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Lange </w:t>
      </w:r>
      <w:proofErr w:type="spellStart"/>
      <w:r w:rsidRPr="0093707C">
        <w:t>missions</w:t>
      </w:r>
      <w:proofErr w:type="spellEnd"/>
      <w:r w:rsidRPr="0093707C">
        <w:t xml:space="preserve"> </w:t>
      </w:r>
      <w:proofErr w:type="spellStart"/>
      <w:r w:rsidRPr="0093707C">
        <w:t>draft</w:t>
      </w:r>
      <w:proofErr w:type="spellEnd"/>
      <w:r w:rsidRPr="0093707C">
        <w:t xml:space="preserve"> </w:t>
      </w:r>
      <w:proofErr w:type="spellStart"/>
      <w:r w:rsidRPr="0093707C">
        <w:t>programme</w:t>
      </w:r>
      <w:proofErr w:type="spellEnd"/>
      <w:r w:rsidRPr="0093707C">
        <w:t xml:space="preserve"> 2nd half 2026 + </w:t>
      </w:r>
      <w:proofErr w:type="spellStart"/>
      <w:r w:rsidRPr="0093707C">
        <w:t>Annex</w:t>
      </w:r>
      <w:proofErr w:type="spellEnd"/>
      <w:r w:rsidRPr="0093707C">
        <w:t xml:space="preserve"> </w:t>
      </w:r>
      <w:proofErr w:type="spellStart"/>
      <w:r w:rsidRPr="0093707C">
        <w:t>Committee</w:t>
      </w:r>
      <w:proofErr w:type="spellEnd"/>
      <w:r w:rsidRPr="0093707C">
        <w:t xml:space="preserve"> </w:t>
      </w:r>
      <w:proofErr w:type="spellStart"/>
      <w:r w:rsidRPr="0093707C">
        <w:t>missions</w:t>
      </w:r>
      <w:proofErr w:type="spellEnd"/>
      <w:r w:rsidRPr="0093707C">
        <w:t xml:space="preserve"> </w:t>
      </w:r>
      <w:proofErr w:type="spellStart"/>
      <w:r w:rsidRPr="0093707C">
        <w:t>programme</w:t>
      </w:r>
      <w:proofErr w:type="spellEnd"/>
      <w:r w:rsidRPr="0093707C">
        <w:t xml:space="preserve"> 2nd-half 2025</w:t>
      </w:r>
    </w:p>
    <w:p w14:paraId="0CEA5F65" w14:textId="77777777" w:rsidR="00D55DE4" w:rsidRPr="0093707C" w:rsidRDefault="00D55DE4" w:rsidP="00D55DE4">
      <w:pPr>
        <w:ind w:left="567" w:hanging="567"/>
        <w:jc w:val="both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97"/>
      </w:tblGrid>
      <w:tr w:rsidR="00160646" w:rsidRPr="0093707C" w14:paraId="21300E69" w14:textId="77777777" w:rsidTr="00D55DE4">
        <w:trPr>
          <w:trHeight w:val="300"/>
        </w:trPr>
        <w:tc>
          <w:tcPr>
            <w:tcW w:w="63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65A4C5B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received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from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Council</w:t>
            </w:r>
          </w:p>
        </w:tc>
      </w:tr>
    </w:tbl>
    <w:p w14:paraId="4BA59355" w14:textId="77777777" w:rsidR="00D55DE4" w:rsidRPr="0093707C" w:rsidRDefault="004D19F2" w:rsidP="00D55DE4">
      <w:pPr>
        <w:spacing w:before="120" w:after="120"/>
        <w:ind w:left="567" w:hanging="567"/>
        <w:jc w:val="both"/>
        <w:rPr>
          <w:szCs w:val="24"/>
        </w:rPr>
      </w:pPr>
      <w:r w:rsidRPr="0093707C">
        <w:t>1.</w:t>
      </w:r>
      <w:r w:rsidRPr="0093707C">
        <w:tab/>
      </w:r>
    </w:p>
    <w:p w14:paraId="2A11FEC5" w14:textId="77777777" w:rsidR="00D55DE4" w:rsidRPr="0093707C" w:rsidRDefault="00D55DE4" w:rsidP="00D55DE4">
      <w:pPr>
        <w:ind w:left="567" w:hanging="567"/>
        <w:jc w:val="both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97"/>
      </w:tblGrid>
      <w:tr w:rsidR="00160646" w:rsidRPr="0093707C" w14:paraId="126764D1" w14:textId="77777777" w:rsidTr="00D55DE4">
        <w:trPr>
          <w:trHeight w:val="300"/>
        </w:trPr>
        <w:tc>
          <w:tcPr>
            <w:tcW w:w="63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F678BB5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received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from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EU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Ministries</w:t>
            </w:r>
            <w:proofErr w:type="spellEnd"/>
          </w:p>
        </w:tc>
      </w:tr>
    </w:tbl>
    <w:p w14:paraId="23935309" w14:textId="77777777" w:rsidR="00D55DE4" w:rsidRPr="0093707C" w:rsidRDefault="00D55DE4" w:rsidP="00D55DE4">
      <w:pPr>
        <w:ind w:left="567" w:hanging="567"/>
        <w:jc w:val="both"/>
        <w:rPr>
          <w:szCs w:val="24"/>
        </w:rPr>
      </w:pPr>
    </w:p>
    <w:p w14:paraId="65E54115" w14:textId="77777777" w:rsidR="00D55DE4" w:rsidRPr="0093707C" w:rsidRDefault="004D19F2" w:rsidP="00D55DE4">
      <w:pPr>
        <w:ind w:left="567" w:hanging="567"/>
        <w:jc w:val="both"/>
      </w:pPr>
      <w:r w:rsidRPr="0093707C">
        <w:t>1.</w:t>
      </w:r>
      <w:r w:rsidRPr="0093707C">
        <w:tab/>
      </w:r>
    </w:p>
    <w:p w14:paraId="26FEA10A" w14:textId="77777777" w:rsidR="00D55DE4" w:rsidRPr="0093707C" w:rsidRDefault="00D55DE4" w:rsidP="00D55DE4">
      <w:pPr>
        <w:spacing w:before="120"/>
        <w:ind w:left="567" w:hanging="567"/>
        <w:jc w:val="both"/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97"/>
      </w:tblGrid>
      <w:tr w:rsidR="00160646" w:rsidRPr="0093707C" w14:paraId="49913A6C" w14:textId="77777777" w:rsidTr="00D55DE4">
        <w:trPr>
          <w:trHeight w:val="300"/>
        </w:trPr>
        <w:tc>
          <w:tcPr>
            <w:tcW w:w="63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174D161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Letters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received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from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other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bodies</w:t>
            </w:r>
            <w:proofErr w:type="spellEnd"/>
          </w:p>
        </w:tc>
      </w:tr>
    </w:tbl>
    <w:p w14:paraId="637B2650" w14:textId="77777777" w:rsidR="00D55DE4" w:rsidRPr="0093707C" w:rsidRDefault="00D55DE4" w:rsidP="00D55DE4">
      <w:pPr>
        <w:ind w:left="567" w:hanging="567"/>
        <w:jc w:val="both"/>
        <w:rPr>
          <w:szCs w:val="24"/>
        </w:rPr>
      </w:pPr>
    </w:p>
    <w:p w14:paraId="0679A62E" w14:textId="77777777" w:rsidR="00D55DE4" w:rsidRPr="0093707C" w:rsidRDefault="004D19F2" w:rsidP="00D55DE4">
      <w:pPr>
        <w:ind w:left="567" w:hanging="567"/>
        <w:jc w:val="both"/>
      </w:pPr>
      <w:r w:rsidRPr="0093707C">
        <w:lastRenderedPageBreak/>
        <w:t xml:space="preserve">1. </w:t>
      </w:r>
      <w:r w:rsidRPr="0093707C">
        <w:tab/>
        <w:t xml:space="preserve">A(2025)3004 </w:t>
      </w:r>
      <w:proofErr w:type="spellStart"/>
      <w:r w:rsidRPr="0093707C">
        <w:t>Transmission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eighth</w:t>
      </w:r>
      <w:proofErr w:type="spellEnd"/>
      <w:r w:rsidRPr="0093707C">
        <w:t xml:space="preserve"> </w:t>
      </w:r>
      <w:proofErr w:type="spellStart"/>
      <w:r w:rsidRPr="0093707C">
        <w:t>issue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Fabrique</w:t>
      </w:r>
      <w:proofErr w:type="spellEnd"/>
      <w:r w:rsidRPr="0093707C">
        <w:t xml:space="preserve"> de </w:t>
      </w:r>
      <w:proofErr w:type="spellStart"/>
      <w:r w:rsidRPr="0093707C">
        <w:t>Notre</w:t>
      </w:r>
      <w:proofErr w:type="spellEnd"/>
      <w:r w:rsidRPr="0093707C">
        <w:t xml:space="preserve">-Dame, </w:t>
      </w:r>
      <w:proofErr w:type="spellStart"/>
      <w:r w:rsidRPr="0093707C">
        <w:t>logbook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restoration</w:t>
      </w:r>
      <w:proofErr w:type="spellEnd"/>
      <w:r w:rsidRPr="0093707C">
        <w:t xml:space="preserve"> of </w:t>
      </w:r>
      <w:proofErr w:type="spellStart"/>
      <w:r w:rsidRPr="0093707C">
        <w:t>Notre</w:t>
      </w:r>
      <w:proofErr w:type="spellEnd"/>
      <w:r w:rsidRPr="0093707C">
        <w:t xml:space="preserve">-Dame </w:t>
      </w:r>
      <w:proofErr w:type="spellStart"/>
      <w:r w:rsidRPr="0093707C">
        <w:t>cathedral</w:t>
      </w:r>
      <w:proofErr w:type="spellEnd"/>
      <w:r w:rsidRPr="0093707C">
        <w:t xml:space="preserve"> in Paris </w:t>
      </w:r>
      <w:r w:rsidRPr="0093707C">
        <w:tab/>
      </w:r>
    </w:p>
    <w:p w14:paraId="03E8E165" w14:textId="77777777" w:rsidR="00D55DE4" w:rsidRPr="0093707C" w:rsidRDefault="004D19F2" w:rsidP="00D55DE4">
      <w:pPr>
        <w:ind w:left="567" w:hanging="567"/>
        <w:jc w:val="both"/>
      </w:pPr>
      <w:r w:rsidRPr="0093707C">
        <w:t xml:space="preserve">2. </w:t>
      </w:r>
      <w:r w:rsidRPr="0093707C">
        <w:tab/>
      </w:r>
      <w:proofErr w:type="spellStart"/>
      <w:r w:rsidRPr="0093707C">
        <w:t>Skills</w:t>
      </w:r>
      <w:proofErr w:type="spellEnd"/>
      <w:r w:rsidRPr="0093707C">
        <w:t xml:space="preserve"> of </w:t>
      </w:r>
      <w:proofErr w:type="spellStart"/>
      <w:r w:rsidRPr="0093707C">
        <w:t>Tomorrow</w:t>
      </w:r>
      <w:proofErr w:type="spellEnd"/>
      <w:r w:rsidRPr="0093707C">
        <w:t xml:space="preserve"> </w:t>
      </w:r>
      <w:proofErr w:type="spellStart"/>
      <w:r w:rsidRPr="0093707C">
        <w:t>letter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President</w:t>
      </w:r>
      <w:proofErr w:type="spellEnd"/>
    </w:p>
    <w:p w14:paraId="181B9964" w14:textId="77777777" w:rsidR="00D55DE4" w:rsidRPr="0093707C" w:rsidRDefault="00D55DE4" w:rsidP="00D55DE4">
      <w:pPr>
        <w:ind w:left="567" w:hanging="567"/>
        <w:jc w:val="both"/>
        <w:rPr>
          <w:color w:val="000000" w:themeColor="text1"/>
        </w:rPr>
      </w:pPr>
    </w:p>
    <w:tbl>
      <w:tblPr>
        <w:tblW w:w="0" w:type="dxa"/>
        <w:tblInd w:w="8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247"/>
      </w:tblGrid>
      <w:tr w:rsidR="00160646" w:rsidRPr="0093707C" w14:paraId="040B2D91" w14:textId="77777777" w:rsidTr="00D55DE4">
        <w:trPr>
          <w:trHeight w:val="300"/>
        </w:trPr>
        <w:tc>
          <w:tcPr>
            <w:tcW w:w="72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5D83F8E" w14:textId="77777777" w:rsidR="00D55DE4" w:rsidRPr="0093707C" w:rsidRDefault="004D19F2">
            <w:pPr>
              <w:pStyle w:val="Text"/>
              <w:keepNext/>
              <w:keepLines/>
              <w:spacing w:before="60"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Follow-up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by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European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Commission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to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the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Parliament’s</w:t>
            </w:r>
            <w:proofErr w:type="spellEnd"/>
            <w:r w:rsidRPr="0093707C"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93707C">
              <w:rPr>
                <w:rFonts w:ascii="Times New Roman" w:hAnsi="Times New Roman"/>
                <w:b/>
                <w:sz w:val="24"/>
              </w:rPr>
              <w:t>positions</w:t>
            </w:r>
            <w:proofErr w:type="spellEnd"/>
          </w:p>
        </w:tc>
      </w:tr>
    </w:tbl>
    <w:p w14:paraId="3BDFB445" w14:textId="77777777" w:rsidR="00D55DE4" w:rsidRPr="0093707C" w:rsidRDefault="00D55DE4" w:rsidP="00D55DE4">
      <w:pPr>
        <w:ind w:left="567" w:hanging="567"/>
        <w:jc w:val="both"/>
        <w:rPr>
          <w:i/>
          <w:szCs w:val="24"/>
        </w:rPr>
      </w:pPr>
    </w:p>
    <w:p w14:paraId="1013956F" w14:textId="77777777" w:rsidR="00D55DE4" w:rsidRPr="0093707C" w:rsidRDefault="004D19F2" w:rsidP="00D55DE4">
      <w:pPr>
        <w:ind w:left="567" w:hanging="567"/>
        <w:jc w:val="both"/>
      </w:pPr>
      <w:r w:rsidRPr="0093707C">
        <w:t xml:space="preserve">1. </w:t>
      </w:r>
      <w:r w:rsidRPr="0093707C">
        <w:tab/>
        <w:t xml:space="preserve">TA(2025)0090 – A </w:t>
      </w:r>
      <w:proofErr w:type="spellStart"/>
      <w:r w:rsidRPr="0093707C">
        <w:t>revamped</w:t>
      </w:r>
      <w:proofErr w:type="spellEnd"/>
      <w:r w:rsidRPr="0093707C">
        <w:t xml:space="preserve"> </w:t>
      </w:r>
      <w:proofErr w:type="spellStart"/>
      <w:r w:rsidRPr="0093707C">
        <w:t>long-term</w:t>
      </w:r>
      <w:proofErr w:type="spellEnd"/>
      <w:r w:rsidRPr="0093707C">
        <w:t xml:space="preserve"> budget for </w:t>
      </w:r>
      <w:proofErr w:type="spellStart"/>
      <w:r w:rsidRPr="0093707C">
        <w:t>the</w:t>
      </w:r>
      <w:proofErr w:type="spellEnd"/>
      <w:r w:rsidRPr="0093707C">
        <w:t xml:space="preserve"> Union in a </w:t>
      </w:r>
      <w:proofErr w:type="spellStart"/>
      <w:r w:rsidRPr="0093707C">
        <w:t>changing</w:t>
      </w:r>
      <w:proofErr w:type="spellEnd"/>
      <w:r w:rsidRPr="0093707C">
        <w:t xml:space="preserve"> </w:t>
      </w:r>
      <w:proofErr w:type="spellStart"/>
      <w:r w:rsidRPr="0093707C">
        <w:t>world</w:t>
      </w:r>
      <w:proofErr w:type="spellEnd"/>
    </w:p>
    <w:p w14:paraId="5A58790C" w14:textId="77777777" w:rsidR="00D55DE4" w:rsidRPr="0093707C" w:rsidRDefault="004D19F2" w:rsidP="00D55DE4">
      <w:pPr>
        <w:ind w:left="567" w:hanging="567"/>
        <w:jc w:val="both"/>
      </w:pPr>
      <w:r w:rsidRPr="0093707C">
        <w:t xml:space="preserve">2. </w:t>
      </w:r>
      <w:r w:rsidRPr="0093707C">
        <w:tab/>
      </w:r>
      <w:r w:rsidRPr="0093707C">
        <w:t xml:space="preserve">TA(2025)0091 – The European </w:t>
      </w:r>
      <w:proofErr w:type="spellStart"/>
      <w:r w:rsidRPr="0093707C">
        <w:t>Water</w:t>
      </w:r>
      <w:proofErr w:type="spellEnd"/>
      <w:r w:rsidRPr="0093707C">
        <w:t xml:space="preserve"> </w:t>
      </w:r>
      <w:proofErr w:type="spellStart"/>
      <w:r w:rsidRPr="0093707C">
        <w:t>Resilience</w:t>
      </w:r>
      <w:proofErr w:type="spellEnd"/>
      <w:r w:rsidRPr="0093707C">
        <w:t xml:space="preserve"> </w:t>
      </w:r>
      <w:proofErr w:type="spellStart"/>
      <w:r w:rsidRPr="0093707C">
        <w:t>Strategy</w:t>
      </w:r>
      <w:proofErr w:type="spellEnd"/>
    </w:p>
    <w:p w14:paraId="0F28A445" w14:textId="2AD01F36" w:rsidR="00D55DE4" w:rsidRPr="0093707C" w:rsidRDefault="004D19F2" w:rsidP="00D55DE4">
      <w:pPr>
        <w:ind w:left="567" w:hanging="567"/>
        <w:jc w:val="both"/>
      </w:pPr>
      <w:r w:rsidRPr="0093707C">
        <w:t>3.</w:t>
      </w:r>
      <w:r w:rsidRPr="0093707C">
        <w:tab/>
      </w:r>
      <w:proofErr w:type="spellStart"/>
      <w:r w:rsidRPr="0093707C">
        <w:t>Follow-up</w:t>
      </w:r>
      <w:proofErr w:type="spellEnd"/>
      <w:r w:rsidRPr="0093707C">
        <w:t xml:space="preserve"> </w:t>
      </w:r>
      <w:proofErr w:type="spellStart"/>
      <w:r w:rsidRPr="0093707C">
        <w:t>by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Parliament's</w:t>
      </w:r>
      <w:proofErr w:type="spellEnd"/>
      <w:r w:rsidRPr="0093707C">
        <w:t xml:space="preserve"> </w:t>
      </w:r>
      <w:proofErr w:type="spellStart"/>
      <w:r w:rsidRPr="0093707C">
        <w:t>resolutions</w:t>
      </w:r>
      <w:proofErr w:type="spellEnd"/>
      <w:r w:rsidRPr="0093707C">
        <w:t xml:space="preserve"> (non-legislative)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March</w:t>
      </w:r>
      <w:proofErr w:type="spellEnd"/>
      <w:r w:rsidRPr="0093707C">
        <w:t xml:space="preserve"> 2025 </w:t>
      </w:r>
      <w:proofErr w:type="spellStart"/>
      <w:r w:rsidRPr="0093707C">
        <w:t>session</w:t>
      </w:r>
      <w:proofErr w:type="spellEnd"/>
      <w:r w:rsidRPr="0093707C">
        <w:t xml:space="preserve"> - </w:t>
      </w:r>
      <w:proofErr w:type="spellStart"/>
      <w:r w:rsidRPr="0093707C">
        <w:t>fifth</w:t>
      </w:r>
      <w:proofErr w:type="spellEnd"/>
      <w:r w:rsidRPr="0093707C">
        <w:t xml:space="preserve"> part</w:t>
      </w:r>
      <w:r w:rsidR="00664040">
        <w:t xml:space="preserve"> </w:t>
      </w:r>
    </w:p>
    <w:p w14:paraId="2532958D" w14:textId="77777777" w:rsidR="00D55DE4" w:rsidRPr="0093707C" w:rsidRDefault="004D19F2" w:rsidP="00D55DE4">
      <w:pPr>
        <w:ind w:left="567" w:hanging="567"/>
        <w:jc w:val="both"/>
      </w:pPr>
      <w:r w:rsidRPr="0093707C">
        <w:t>4.</w:t>
      </w:r>
      <w:r w:rsidRPr="0093707C">
        <w:tab/>
      </w:r>
      <w:proofErr w:type="spellStart"/>
      <w:r w:rsidRPr="0093707C">
        <w:t>Follow-up</w:t>
      </w:r>
      <w:proofErr w:type="spellEnd"/>
      <w:r w:rsidRPr="0093707C">
        <w:t xml:space="preserve"> </w:t>
      </w:r>
      <w:proofErr w:type="spellStart"/>
      <w:r w:rsidRPr="0093707C">
        <w:t>by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European </w:t>
      </w:r>
      <w:proofErr w:type="spellStart"/>
      <w:r w:rsidRPr="0093707C">
        <w:t>Commission</w:t>
      </w:r>
      <w:proofErr w:type="spellEnd"/>
      <w:r w:rsidRPr="0093707C">
        <w:t xml:space="preserve"> </w:t>
      </w:r>
      <w:proofErr w:type="spellStart"/>
      <w:r w:rsidRPr="0093707C">
        <w:t>to</w:t>
      </w:r>
      <w:proofErr w:type="spellEnd"/>
      <w:r w:rsidRPr="0093707C">
        <w:t xml:space="preserve">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Parliament's</w:t>
      </w:r>
      <w:proofErr w:type="spellEnd"/>
      <w:r w:rsidRPr="0093707C">
        <w:t xml:space="preserve"> </w:t>
      </w:r>
      <w:proofErr w:type="spellStart"/>
      <w:r w:rsidRPr="0093707C">
        <w:t>resolutions</w:t>
      </w:r>
      <w:proofErr w:type="spellEnd"/>
      <w:r w:rsidRPr="0093707C">
        <w:t xml:space="preserve"> (non-legislative) of </w:t>
      </w:r>
      <w:proofErr w:type="spellStart"/>
      <w:r w:rsidRPr="0093707C">
        <w:t>the</w:t>
      </w:r>
      <w:proofErr w:type="spellEnd"/>
      <w:r w:rsidRPr="0093707C">
        <w:t xml:space="preserve"> May I 2025 </w:t>
      </w:r>
      <w:proofErr w:type="spellStart"/>
      <w:r w:rsidRPr="0093707C">
        <w:t>session</w:t>
      </w:r>
      <w:proofErr w:type="spellEnd"/>
      <w:r w:rsidRPr="0093707C">
        <w:t xml:space="preserve"> - </w:t>
      </w:r>
      <w:proofErr w:type="spellStart"/>
      <w:r w:rsidRPr="0093707C">
        <w:t>third</w:t>
      </w:r>
      <w:proofErr w:type="spellEnd"/>
      <w:r w:rsidRPr="0093707C">
        <w:t xml:space="preserve"> part</w:t>
      </w:r>
      <w:r w:rsidRPr="0093707C">
        <w:tab/>
      </w:r>
    </w:p>
    <w:p w14:paraId="20A01BB0" w14:textId="77777777" w:rsidR="00D55DE4" w:rsidRPr="0093707C" w:rsidRDefault="00D55DE4" w:rsidP="00D55DE4">
      <w:pPr>
        <w:spacing w:before="120"/>
        <w:ind w:left="567" w:hanging="567"/>
        <w:rPr>
          <w:rFonts w:eastAsia="Arial Unicode MS"/>
          <w:i/>
        </w:rPr>
      </w:pPr>
    </w:p>
    <w:p w14:paraId="39530422" w14:textId="77777777" w:rsidR="00D55DE4" w:rsidRPr="0093707C" w:rsidRDefault="00D55DE4" w:rsidP="0022027F">
      <w:pPr>
        <w:pStyle w:val="AttendancePV"/>
      </w:pPr>
    </w:p>
    <w:sectPr w:rsidR="00D55DE4" w:rsidRPr="0093707C" w:rsidSect="00663DF2">
      <w:footnotePr>
        <w:numRestart w:val="eachSect"/>
      </w:footnotePr>
      <w:pgSz w:w="11907" w:h="16840" w:code="9"/>
      <w:pgMar w:top="1134" w:right="1418" w:bottom="1418" w:left="1418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F3B14" w14:textId="77777777" w:rsidR="00A107E9" w:rsidRPr="0093707C" w:rsidRDefault="004D19F2">
      <w:r w:rsidRPr="0093707C">
        <w:separator/>
      </w:r>
    </w:p>
    <w:p w14:paraId="284A3B72" w14:textId="77777777" w:rsidR="00A107E9" w:rsidRPr="0093707C" w:rsidRDefault="00A107E9"/>
  </w:endnote>
  <w:endnote w:type="continuationSeparator" w:id="0">
    <w:p w14:paraId="560C318D" w14:textId="77777777" w:rsidR="00A107E9" w:rsidRPr="0093707C" w:rsidRDefault="004D19F2">
      <w:r w:rsidRPr="0093707C">
        <w:continuationSeparator/>
      </w:r>
    </w:p>
    <w:p w14:paraId="2CD5C9DD" w14:textId="77777777" w:rsidR="00A107E9" w:rsidRPr="0093707C" w:rsidRDefault="00A107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659C" w14:textId="77777777" w:rsidR="0093707C" w:rsidRPr="0093707C" w:rsidRDefault="0093707C" w:rsidP="0093707C">
    <w:pPr>
      <w:pStyle w:val="EPFooter"/>
    </w:pPr>
    <w:r w:rsidRPr="0093707C">
      <w:t>PE</w:t>
    </w:r>
    <w:r w:rsidRPr="0093707C">
      <w:rPr>
        <w:rStyle w:val="HideTWBExt"/>
      </w:rPr>
      <w:t>&lt;NoPE&gt;</w:t>
    </w:r>
    <w:r w:rsidRPr="0093707C">
      <w:t>776.852</w:t>
    </w:r>
    <w:r w:rsidRPr="0093707C">
      <w:rPr>
        <w:rStyle w:val="HideTWBExt"/>
      </w:rPr>
      <w:t>&lt;/NoPE&gt;&lt;Version&gt;</w:t>
    </w:r>
    <w:r w:rsidRPr="0093707C">
      <w:t>v01-00</w:t>
    </w:r>
    <w:r w:rsidRPr="0093707C">
      <w:rPr>
        <w:rStyle w:val="HideTWBExt"/>
      </w:rPr>
      <w:t>&lt;/Version&gt;</w:t>
    </w:r>
    <w:r w:rsidRPr="0093707C">
      <w:tab/>
    </w:r>
    <w:r w:rsidRPr="0093707C">
      <w:fldChar w:fldCharType="begin"/>
    </w:r>
    <w:r w:rsidRPr="0093707C">
      <w:instrText xml:space="preserve"> PAGE  \* MERGEFORMAT </w:instrText>
    </w:r>
    <w:r w:rsidRPr="0093707C">
      <w:fldChar w:fldCharType="separate"/>
    </w:r>
    <w:r w:rsidRPr="0093707C">
      <w:rPr>
        <w:noProof/>
      </w:rPr>
      <w:t>2</w:t>
    </w:r>
    <w:r w:rsidRPr="0093707C">
      <w:fldChar w:fldCharType="end"/>
    </w:r>
    <w:r w:rsidRPr="0093707C">
      <w:t>/</w:t>
    </w:r>
    <w:fldSimple w:instr=" NUMPAGES  \* MERGEFORMAT ">
      <w:r w:rsidRPr="0093707C">
        <w:rPr>
          <w:noProof/>
        </w:rPr>
        <w:t>15</w:t>
      </w:r>
    </w:fldSimple>
    <w:r w:rsidRPr="0093707C">
      <w:tab/>
    </w:r>
    <w:r w:rsidRPr="0093707C">
      <w:rPr>
        <w:rStyle w:val="HideTWBExt"/>
      </w:rPr>
      <w:t>&lt;PathFdR&gt;</w:t>
    </w:r>
    <w:r w:rsidRPr="0093707C">
      <w:t>PV\1326881RO.docx</w:t>
    </w:r>
    <w:r w:rsidRPr="0093707C">
      <w:rPr>
        <w:rStyle w:val="HideTWBExt"/>
      </w:rPr>
      <w:t>&lt;/PathFdR&gt;</w:t>
    </w:r>
  </w:p>
  <w:p w14:paraId="21AEBCE0" w14:textId="57C46D3F" w:rsidR="00A13D65" w:rsidRPr="0093707C" w:rsidRDefault="0093707C" w:rsidP="0093707C">
    <w:pPr>
      <w:pStyle w:val="EPFooter2"/>
    </w:pPr>
    <w:r w:rsidRPr="0093707C">
      <w:t>RO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988E3" w14:textId="77777777" w:rsidR="0093707C" w:rsidRPr="0093707C" w:rsidRDefault="0093707C" w:rsidP="0093707C">
    <w:pPr>
      <w:pStyle w:val="EPFooter"/>
    </w:pPr>
    <w:r w:rsidRPr="0093707C">
      <w:rPr>
        <w:rStyle w:val="HideTWBExt"/>
      </w:rPr>
      <w:t>&lt;PathFdR&gt;</w:t>
    </w:r>
    <w:r w:rsidRPr="0093707C">
      <w:t>PV\1326881RO.docx</w:t>
    </w:r>
    <w:r w:rsidRPr="0093707C">
      <w:rPr>
        <w:rStyle w:val="HideTWBExt"/>
      </w:rPr>
      <w:t>&lt;/PathFdR&gt;</w:t>
    </w:r>
    <w:r w:rsidRPr="0093707C">
      <w:tab/>
    </w:r>
    <w:r w:rsidRPr="0093707C">
      <w:fldChar w:fldCharType="begin"/>
    </w:r>
    <w:r w:rsidRPr="0093707C">
      <w:instrText xml:space="preserve"> PAGE  \* MERGEFORMAT </w:instrText>
    </w:r>
    <w:r w:rsidRPr="0093707C">
      <w:fldChar w:fldCharType="separate"/>
    </w:r>
    <w:r w:rsidRPr="0093707C">
      <w:rPr>
        <w:noProof/>
      </w:rPr>
      <w:t>3</w:t>
    </w:r>
    <w:r w:rsidRPr="0093707C">
      <w:fldChar w:fldCharType="end"/>
    </w:r>
    <w:r w:rsidRPr="0093707C">
      <w:t>/</w:t>
    </w:r>
    <w:fldSimple w:instr=" NUMPAGES  \* MERGEFORMAT ">
      <w:r w:rsidRPr="0093707C">
        <w:rPr>
          <w:noProof/>
        </w:rPr>
        <w:t>15</w:t>
      </w:r>
    </w:fldSimple>
    <w:r w:rsidRPr="0093707C">
      <w:tab/>
      <w:t>PE</w:t>
    </w:r>
    <w:r w:rsidRPr="0093707C">
      <w:rPr>
        <w:rStyle w:val="HideTWBExt"/>
      </w:rPr>
      <w:t>&lt;NoPE&gt;</w:t>
    </w:r>
    <w:r w:rsidRPr="0093707C">
      <w:t>776.852</w:t>
    </w:r>
    <w:r w:rsidRPr="0093707C">
      <w:rPr>
        <w:rStyle w:val="HideTWBExt"/>
      </w:rPr>
      <w:t>&lt;/NoPE&gt;&lt;Version&gt;</w:t>
    </w:r>
    <w:r w:rsidRPr="0093707C">
      <w:t>v01-00</w:t>
    </w:r>
    <w:r w:rsidRPr="0093707C">
      <w:rPr>
        <w:rStyle w:val="HideTWBExt"/>
      </w:rPr>
      <w:t>&lt;/Version&gt;</w:t>
    </w:r>
  </w:p>
  <w:p w14:paraId="1389E18D" w14:textId="60377839" w:rsidR="00A13D65" w:rsidRPr="0093707C" w:rsidRDefault="0093707C" w:rsidP="0093707C">
    <w:pPr>
      <w:pStyle w:val="EPFooter2"/>
    </w:pPr>
    <w:r w:rsidRPr="0093707C">
      <w:tab/>
    </w:r>
    <w:r w:rsidRPr="0093707C">
      <w:tab/>
      <w:t>RO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B6D29" w14:textId="77777777" w:rsidR="0093707C" w:rsidRPr="0093707C" w:rsidRDefault="0093707C" w:rsidP="0093707C">
    <w:pPr>
      <w:pStyle w:val="EPFooter"/>
    </w:pPr>
    <w:r w:rsidRPr="0093707C">
      <w:rPr>
        <w:rStyle w:val="HideTWBExt"/>
      </w:rPr>
      <w:t>&lt;PathFdR&gt;</w:t>
    </w:r>
    <w:r w:rsidRPr="0093707C">
      <w:t>PV\1326881RO.docx</w:t>
    </w:r>
    <w:r w:rsidRPr="0093707C">
      <w:rPr>
        <w:rStyle w:val="HideTWBExt"/>
      </w:rPr>
      <w:t>&lt;/PathFdR&gt;</w:t>
    </w:r>
    <w:r w:rsidRPr="0093707C">
      <w:tab/>
    </w:r>
    <w:r w:rsidRPr="0093707C">
      <w:tab/>
      <w:t>PE</w:t>
    </w:r>
    <w:r w:rsidRPr="0093707C">
      <w:rPr>
        <w:rStyle w:val="HideTWBExt"/>
      </w:rPr>
      <w:t>&lt;NoPE&gt;</w:t>
    </w:r>
    <w:r w:rsidRPr="0093707C">
      <w:t>776.852</w:t>
    </w:r>
    <w:r w:rsidRPr="0093707C">
      <w:rPr>
        <w:rStyle w:val="HideTWBExt"/>
      </w:rPr>
      <w:t>&lt;/NoPE&gt;&lt;Version&gt;</w:t>
    </w:r>
    <w:r w:rsidRPr="0093707C">
      <w:t>v01-00</w:t>
    </w:r>
    <w:r w:rsidRPr="0093707C">
      <w:rPr>
        <w:rStyle w:val="HideTWBExt"/>
      </w:rPr>
      <w:t>&lt;/Version&gt;</w:t>
    </w:r>
  </w:p>
  <w:p w14:paraId="5A3C63E1" w14:textId="59288ACC" w:rsidR="00A13D65" w:rsidRPr="0093707C" w:rsidRDefault="0093707C" w:rsidP="0093707C">
    <w:pPr>
      <w:pStyle w:val="EPFooter2"/>
    </w:pPr>
    <w:r w:rsidRPr="0093707C">
      <w:t>RO</w:t>
    </w:r>
    <w:r w:rsidRPr="0093707C">
      <w:tab/>
    </w:r>
    <w:r w:rsidRPr="0093707C">
      <w:rPr>
        <w:b w:val="0"/>
        <w:i/>
        <w:color w:val="C0C0C0"/>
        <w:sz w:val="22"/>
      </w:rPr>
      <w:t>Unită în diversitate</w:t>
    </w:r>
    <w:r w:rsidRPr="0093707C">
      <w:tab/>
      <w:t>RO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26149" w14:textId="77777777" w:rsidR="00A107E9" w:rsidRPr="0093707C" w:rsidRDefault="004D19F2">
      <w:r w:rsidRPr="0093707C">
        <w:separator/>
      </w:r>
    </w:p>
    <w:p w14:paraId="5F2B0509" w14:textId="77777777" w:rsidR="00A107E9" w:rsidRPr="0093707C" w:rsidRDefault="00A107E9"/>
  </w:footnote>
  <w:footnote w:type="continuationSeparator" w:id="0">
    <w:p w14:paraId="42296D7F" w14:textId="77777777" w:rsidR="00A107E9" w:rsidRPr="0093707C" w:rsidRDefault="004D19F2">
      <w:r w:rsidRPr="0093707C">
        <w:continuationSeparator/>
      </w:r>
    </w:p>
    <w:p w14:paraId="4A5A8A1C" w14:textId="77777777" w:rsidR="00A107E9" w:rsidRPr="0093707C" w:rsidRDefault="00A107E9"/>
  </w:footnote>
  <w:footnote w:id="1">
    <w:p w14:paraId="25598292" w14:textId="77777777" w:rsidR="00D55DE4" w:rsidRPr="0093707C" w:rsidRDefault="004D19F2" w:rsidP="00D55DE4">
      <w:r w:rsidRPr="0093707C">
        <w:rPr>
          <w:rStyle w:val="FootnoteReference"/>
          <w:rFonts w:ascii="Symbol" w:hAnsi="Symbol"/>
        </w:rPr>
        <w:sym w:font="Symbol" w:char="F02A"/>
      </w:r>
      <w:r w:rsidRPr="0093707C">
        <w:t xml:space="preserve"> </w:t>
      </w:r>
      <w:proofErr w:type="spellStart"/>
      <w:r w:rsidRPr="0093707C">
        <w:t>Proposals</w:t>
      </w:r>
      <w:proofErr w:type="spellEnd"/>
      <w:r w:rsidRPr="0093707C">
        <w:t xml:space="preserve"> for </w:t>
      </w:r>
      <w:proofErr w:type="spellStart"/>
      <w:r w:rsidRPr="0093707C">
        <w:t>decisions</w:t>
      </w:r>
      <w:proofErr w:type="spellEnd"/>
      <w:r w:rsidRPr="0093707C">
        <w:t xml:space="preserve"> </w:t>
      </w:r>
      <w:proofErr w:type="spellStart"/>
      <w:r w:rsidRPr="0093707C">
        <w:t>without</w:t>
      </w:r>
      <w:proofErr w:type="spellEnd"/>
      <w:r w:rsidRPr="0093707C">
        <w:t xml:space="preserve"> </w:t>
      </w:r>
      <w:proofErr w:type="spellStart"/>
      <w:r w:rsidRPr="0093707C">
        <w:t>debate</w:t>
      </w:r>
      <w:proofErr w:type="spellEnd"/>
      <w:r w:rsidRPr="0093707C">
        <w:t xml:space="preserve">, </w:t>
      </w:r>
      <w:proofErr w:type="spellStart"/>
      <w:r w:rsidRPr="0093707C">
        <w:t>unless</w:t>
      </w:r>
      <w:proofErr w:type="spellEnd"/>
      <w:r w:rsidRPr="0093707C">
        <w:t xml:space="preserve"> </w:t>
      </w:r>
      <w:proofErr w:type="spellStart"/>
      <w:r w:rsidRPr="0093707C">
        <w:t>objections</w:t>
      </w:r>
      <w:proofErr w:type="spellEnd"/>
      <w:r w:rsidRPr="0093707C">
        <w:t xml:space="preserve"> are </w:t>
      </w:r>
      <w:proofErr w:type="spellStart"/>
      <w:r w:rsidRPr="0093707C">
        <w:t>raised</w:t>
      </w:r>
      <w:proofErr w:type="spellEnd"/>
      <w:r w:rsidRPr="0093707C">
        <w:t xml:space="preserve"> at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beginning</w:t>
      </w:r>
      <w:proofErr w:type="spellEnd"/>
      <w:r w:rsidRPr="0093707C">
        <w:t xml:space="preserve"> of </w:t>
      </w:r>
      <w:proofErr w:type="spellStart"/>
      <w:r w:rsidRPr="0093707C">
        <w:t>the</w:t>
      </w:r>
      <w:proofErr w:type="spellEnd"/>
      <w:r w:rsidRPr="0093707C">
        <w:t xml:space="preserve"> </w:t>
      </w:r>
      <w:proofErr w:type="spellStart"/>
      <w:r w:rsidRPr="0093707C">
        <w:t>meeting</w:t>
      </w:r>
      <w:proofErr w:type="spellEnd"/>
      <w:r w:rsidRPr="0093707C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B22A8A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2"/>
    <w:multiLevelType w:val="singleLevel"/>
    <w:tmpl w:val="9EDE335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13E4CA5"/>
    <w:multiLevelType w:val="multilevel"/>
    <w:tmpl w:val="68563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BB97ACB"/>
    <w:multiLevelType w:val="hybridMultilevel"/>
    <w:tmpl w:val="FEC8E428"/>
    <w:lvl w:ilvl="0" w:tplc="B558611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DDCFBF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B26027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6286AE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ABE2250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D484898C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34EA0E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58AC562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632FE3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C58130E"/>
    <w:multiLevelType w:val="multilevel"/>
    <w:tmpl w:val="47FC11E8"/>
    <w:lvl w:ilvl="0">
      <w:start w:val="1"/>
      <w:numFmt w:val="decimal"/>
      <w:pStyle w:val="PVxHeading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1D567D18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6" w15:restartNumberingAfterBreak="0">
    <w:nsid w:val="247D0C51"/>
    <w:multiLevelType w:val="multilevel"/>
    <w:tmpl w:val="80B06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27E3788E"/>
    <w:multiLevelType w:val="multilevel"/>
    <w:tmpl w:val="F35CC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3672C642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9" w15:restartNumberingAfterBreak="0">
    <w:nsid w:val="3EAF01B1"/>
    <w:multiLevelType w:val="singleLevel"/>
    <w:tmpl w:val="65C6B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CE833CE"/>
    <w:multiLevelType w:val="multilevel"/>
    <w:tmpl w:val="74FC5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5519790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5D670039"/>
    <w:multiLevelType w:val="hybridMultilevel"/>
    <w:tmpl w:val="62DAC6D2"/>
    <w:lvl w:ilvl="0" w:tplc="C268ADCE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53E851A8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19DC5872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7FFAFBEA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FDECDB0A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9E301E0A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A7B09C30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59B28BF0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5004028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3" w15:restartNumberingAfterBreak="0">
    <w:nsid w:val="6AD35DAB"/>
    <w:multiLevelType w:val="multilevel"/>
    <w:tmpl w:val="827EA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6B1E46F5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5" w15:restartNumberingAfterBreak="0">
    <w:nsid w:val="6B4F0640"/>
    <w:multiLevelType w:val="multilevel"/>
    <w:tmpl w:val="4A041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 w15:restartNumberingAfterBreak="0">
    <w:nsid w:val="72E76083"/>
    <w:multiLevelType w:val="multilevel"/>
    <w:tmpl w:val="381276F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77030AB4"/>
    <w:multiLevelType w:val="hybridMultilevel"/>
    <w:tmpl w:val="F042C6FC"/>
    <w:lvl w:ilvl="0" w:tplc="321EF31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7CB0F7F2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884EAA16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8494CBCA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9B824270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4C87B40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E0803412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EEE0A468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D1DEC2BA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53162175">
    <w:abstractNumId w:val="15"/>
  </w:num>
  <w:num w:numId="2" w16cid:durableId="1648195601">
    <w:abstractNumId w:val="16"/>
  </w:num>
  <w:num w:numId="3" w16cid:durableId="1577471726">
    <w:abstractNumId w:val="10"/>
  </w:num>
  <w:num w:numId="4" w16cid:durableId="921108662">
    <w:abstractNumId w:val="9"/>
  </w:num>
  <w:num w:numId="5" w16cid:durableId="629701623">
    <w:abstractNumId w:val="1"/>
  </w:num>
  <w:num w:numId="6" w16cid:durableId="329526141">
    <w:abstractNumId w:val="7"/>
  </w:num>
  <w:num w:numId="7" w16cid:durableId="1044790331">
    <w:abstractNumId w:val="2"/>
  </w:num>
  <w:num w:numId="8" w16cid:durableId="728460108">
    <w:abstractNumId w:val="10"/>
  </w:num>
  <w:num w:numId="9" w16cid:durableId="570702479">
    <w:abstractNumId w:val="10"/>
  </w:num>
  <w:num w:numId="10" w16cid:durableId="600576903">
    <w:abstractNumId w:val="10"/>
  </w:num>
  <w:num w:numId="11" w16cid:durableId="1124545934">
    <w:abstractNumId w:val="10"/>
  </w:num>
  <w:num w:numId="12" w16cid:durableId="266698396">
    <w:abstractNumId w:val="10"/>
  </w:num>
  <w:num w:numId="13" w16cid:durableId="1792169287">
    <w:abstractNumId w:val="10"/>
  </w:num>
  <w:num w:numId="14" w16cid:durableId="1474563740">
    <w:abstractNumId w:val="10"/>
  </w:num>
  <w:num w:numId="15" w16cid:durableId="991298282">
    <w:abstractNumId w:val="2"/>
  </w:num>
  <w:num w:numId="16" w16cid:durableId="1857885883">
    <w:abstractNumId w:val="2"/>
  </w:num>
  <w:num w:numId="17" w16cid:durableId="550920836">
    <w:abstractNumId w:val="10"/>
  </w:num>
  <w:num w:numId="18" w16cid:durableId="50201908">
    <w:abstractNumId w:val="10"/>
  </w:num>
  <w:num w:numId="19" w16cid:durableId="949817519">
    <w:abstractNumId w:val="10"/>
  </w:num>
  <w:num w:numId="20" w16cid:durableId="179199936">
    <w:abstractNumId w:val="10"/>
  </w:num>
  <w:num w:numId="21" w16cid:durableId="1358193554">
    <w:abstractNumId w:val="10"/>
  </w:num>
  <w:num w:numId="22" w16cid:durableId="1797412603">
    <w:abstractNumId w:val="10"/>
  </w:num>
  <w:num w:numId="23" w16cid:durableId="1414204345">
    <w:abstractNumId w:val="10"/>
  </w:num>
  <w:num w:numId="24" w16cid:durableId="990718493">
    <w:abstractNumId w:val="2"/>
  </w:num>
  <w:num w:numId="25" w16cid:durableId="1280800987">
    <w:abstractNumId w:val="2"/>
  </w:num>
  <w:num w:numId="26" w16cid:durableId="343870463">
    <w:abstractNumId w:val="6"/>
  </w:num>
  <w:num w:numId="27" w16cid:durableId="1531533909">
    <w:abstractNumId w:val="4"/>
  </w:num>
  <w:num w:numId="28" w16cid:durableId="652297407">
    <w:abstractNumId w:val="13"/>
  </w:num>
  <w:num w:numId="29" w16cid:durableId="1393504928">
    <w:abstractNumId w:val="0"/>
  </w:num>
  <w:num w:numId="30" w16cid:durableId="1288051966">
    <w:abstractNumId w:val="8"/>
  </w:num>
  <w:num w:numId="31" w16cid:durableId="120996547">
    <w:abstractNumId w:val="5"/>
  </w:num>
  <w:num w:numId="32" w16cid:durableId="1260597928">
    <w:abstractNumId w:val="14"/>
  </w:num>
  <w:num w:numId="33" w16cid:durableId="1770734024">
    <w:abstractNumId w:val="12"/>
  </w:num>
  <w:num w:numId="34" w16cid:durableId="1520729897">
    <w:abstractNumId w:val="17"/>
  </w:num>
  <w:num w:numId="35" w16cid:durableId="7144996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HAIRMNU" w:val=" 1"/>
    <w:docVar w:name="CITYMNU" w:val=" 1"/>
    <w:docVar w:name="COMKEY" w:val="CULT"/>
    <w:docVar w:name="LastEditedSection" w:val=" 1"/>
    <w:docVar w:name="MEETMNU" w:val="1"/>
    <w:docVar w:name="NVAR" w:val="0"/>
    <w:docVar w:name="STOREDT1" w:val="01/09/2025"/>
    <w:docVar w:name="strDocTypeID" w:val="PVx"/>
    <w:docVar w:name="strSubDir" w:val="1326"/>
    <w:docVar w:name="TXTBUREAU" w:val="Nela Riehl, Bogdan Andrzej Zdrojewski, Emma Rafowicz, Hristo Petrov"/>
    <w:docVar w:name="TXTLANGUE" w:val="EN"/>
    <w:docVar w:name="TXTLANGUEMIN" w:val="en"/>
    <w:docVar w:name="TXTMEMBERS" w:val="Hannes Heide, Eleonora Meleti, Sabrina Repp, Ivaylo Valchev"/>
    <w:docVar w:name="TXTNRPE" w:val="776.852"/>
    <w:docVar w:name="TXTNRPV" w:val="(2025)0901_1"/>
    <w:docVar w:name="TXTPEorAP" w:val="PE"/>
    <w:docVar w:name="TXTROUTE" w:val="PV\1326881EN.docx"/>
    <w:docVar w:name="TXTSUBSTITUTES" w:val="Marcos Ros Sempere"/>
    <w:docVar w:name="TXTVERSION" w:val="01-00"/>
  </w:docVars>
  <w:rsids>
    <w:rsidRoot w:val="00A107E9"/>
    <w:rsid w:val="00007788"/>
    <w:rsid w:val="00021AD6"/>
    <w:rsid w:val="000265BD"/>
    <w:rsid w:val="00041A79"/>
    <w:rsid w:val="00051B98"/>
    <w:rsid w:val="000533F1"/>
    <w:rsid w:val="000637F3"/>
    <w:rsid w:val="0006514D"/>
    <w:rsid w:val="0007192F"/>
    <w:rsid w:val="00092111"/>
    <w:rsid w:val="0009235A"/>
    <w:rsid w:val="00094128"/>
    <w:rsid w:val="000952B6"/>
    <w:rsid w:val="000A769E"/>
    <w:rsid w:val="000B1C1A"/>
    <w:rsid w:val="000B727D"/>
    <w:rsid w:val="000C46ED"/>
    <w:rsid w:val="000D1273"/>
    <w:rsid w:val="000D4F53"/>
    <w:rsid w:val="000D5FD7"/>
    <w:rsid w:val="000E082D"/>
    <w:rsid w:val="000F0B40"/>
    <w:rsid w:val="000F6376"/>
    <w:rsid w:val="0011399B"/>
    <w:rsid w:val="00114A86"/>
    <w:rsid w:val="001173AC"/>
    <w:rsid w:val="00160646"/>
    <w:rsid w:val="00164E56"/>
    <w:rsid w:val="00176DCC"/>
    <w:rsid w:val="001813D5"/>
    <w:rsid w:val="001857BA"/>
    <w:rsid w:val="00190F58"/>
    <w:rsid w:val="00194506"/>
    <w:rsid w:val="0019636C"/>
    <w:rsid w:val="001A7591"/>
    <w:rsid w:val="001C4040"/>
    <w:rsid w:val="001D14AA"/>
    <w:rsid w:val="001D470C"/>
    <w:rsid w:val="001E20EC"/>
    <w:rsid w:val="001E4EBD"/>
    <w:rsid w:val="0020777E"/>
    <w:rsid w:val="0022027F"/>
    <w:rsid w:val="00225BAF"/>
    <w:rsid w:val="0022750E"/>
    <w:rsid w:val="00236A0D"/>
    <w:rsid w:val="002467F2"/>
    <w:rsid w:val="00250F5D"/>
    <w:rsid w:val="00251D85"/>
    <w:rsid w:val="00257C16"/>
    <w:rsid w:val="0026136B"/>
    <w:rsid w:val="002659A2"/>
    <w:rsid w:val="00273DB4"/>
    <w:rsid w:val="002753C7"/>
    <w:rsid w:val="002870DD"/>
    <w:rsid w:val="002A27BB"/>
    <w:rsid w:val="002C6A21"/>
    <w:rsid w:val="002D74B5"/>
    <w:rsid w:val="002D7816"/>
    <w:rsid w:val="002E083E"/>
    <w:rsid w:val="002E2B09"/>
    <w:rsid w:val="002E37A9"/>
    <w:rsid w:val="003008E5"/>
    <w:rsid w:val="00316C24"/>
    <w:rsid w:val="00323589"/>
    <w:rsid w:val="003345F5"/>
    <w:rsid w:val="0033767A"/>
    <w:rsid w:val="00343EBA"/>
    <w:rsid w:val="003547F9"/>
    <w:rsid w:val="0036013B"/>
    <w:rsid w:val="00367FF0"/>
    <w:rsid w:val="00370637"/>
    <w:rsid w:val="00374A20"/>
    <w:rsid w:val="003A0A68"/>
    <w:rsid w:val="003A4EA4"/>
    <w:rsid w:val="003A7912"/>
    <w:rsid w:val="003B4372"/>
    <w:rsid w:val="003C12C7"/>
    <w:rsid w:val="003C7A12"/>
    <w:rsid w:val="003D1CBB"/>
    <w:rsid w:val="003E0A41"/>
    <w:rsid w:val="003E0BDE"/>
    <w:rsid w:val="003E0D2D"/>
    <w:rsid w:val="003E582C"/>
    <w:rsid w:val="003F18DC"/>
    <w:rsid w:val="00405A95"/>
    <w:rsid w:val="004062E2"/>
    <w:rsid w:val="0045430B"/>
    <w:rsid w:val="00467244"/>
    <w:rsid w:val="00472CBA"/>
    <w:rsid w:val="00481465"/>
    <w:rsid w:val="00481807"/>
    <w:rsid w:val="0048229C"/>
    <w:rsid w:val="0048444F"/>
    <w:rsid w:val="00497850"/>
    <w:rsid w:val="004A2D31"/>
    <w:rsid w:val="004A4538"/>
    <w:rsid w:val="004A4927"/>
    <w:rsid w:val="004B094A"/>
    <w:rsid w:val="004B163A"/>
    <w:rsid w:val="004B6286"/>
    <w:rsid w:val="004C1E4A"/>
    <w:rsid w:val="004D19F2"/>
    <w:rsid w:val="004D6B1E"/>
    <w:rsid w:val="004E577D"/>
    <w:rsid w:val="004F1219"/>
    <w:rsid w:val="004F12D3"/>
    <w:rsid w:val="004F6ED0"/>
    <w:rsid w:val="004F76B3"/>
    <w:rsid w:val="00505C61"/>
    <w:rsid w:val="00512B3C"/>
    <w:rsid w:val="00543EF6"/>
    <w:rsid w:val="00553CD4"/>
    <w:rsid w:val="00571482"/>
    <w:rsid w:val="00573AB5"/>
    <w:rsid w:val="00574D4D"/>
    <w:rsid w:val="005828F0"/>
    <w:rsid w:val="005838E8"/>
    <w:rsid w:val="00596A5E"/>
    <w:rsid w:val="005970B3"/>
    <w:rsid w:val="005A28B9"/>
    <w:rsid w:val="005A4857"/>
    <w:rsid w:val="005B7835"/>
    <w:rsid w:val="005C0A0C"/>
    <w:rsid w:val="005D2D78"/>
    <w:rsid w:val="005D4FEF"/>
    <w:rsid w:val="005D5A08"/>
    <w:rsid w:val="005E11B3"/>
    <w:rsid w:val="005E2DEF"/>
    <w:rsid w:val="005E6C44"/>
    <w:rsid w:val="005F6C89"/>
    <w:rsid w:val="006132D6"/>
    <w:rsid w:val="00615488"/>
    <w:rsid w:val="006275CD"/>
    <w:rsid w:val="00640211"/>
    <w:rsid w:val="006418F2"/>
    <w:rsid w:val="0064227F"/>
    <w:rsid w:val="00643758"/>
    <w:rsid w:val="00650AF2"/>
    <w:rsid w:val="00654687"/>
    <w:rsid w:val="00663DF2"/>
    <w:rsid w:val="00664040"/>
    <w:rsid w:val="00672690"/>
    <w:rsid w:val="00675887"/>
    <w:rsid w:val="0067649D"/>
    <w:rsid w:val="006B2516"/>
    <w:rsid w:val="006B2AF7"/>
    <w:rsid w:val="006C1AC2"/>
    <w:rsid w:val="006C52AC"/>
    <w:rsid w:val="006C6F0A"/>
    <w:rsid w:val="006D0C4F"/>
    <w:rsid w:val="006D2283"/>
    <w:rsid w:val="006D3CC8"/>
    <w:rsid w:val="006D6EB9"/>
    <w:rsid w:val="006E2C80"/>
    <w:rsid w:val="00704D52"/>
    <w:rsid w:val="0070508E"/>
    <w:rsid w:val="00713B78"/>
    <w:rsid w:val="00714B01"/>
    <w:rsid w:val="00714F25"/>
    <w:rsid w:val="007153A2"/>
    <w:rsid w:val="00754C89"/>
    <w:rsid w:val="00755125"/>
    <w:rsid w:val="00765523"/>
    <w:rsid w:val="00765E1E"/>
    <w:rsid w:val="0076749D"/>
    <w:rsid w:val="007854AE"/>
    <w:rsid w:val="00785E9B"/>
    <w:rsid w:val="00792939"/>
    <w:rsid w:val="00793FC2"/>
    <w:rsid w:val="007A3289"/>
    <w:rsid w:val="007B0C9D"/>
    <w:rsid w:val="007B459E"/>
    <w:rsid w:val="007C674A"/>
    <w:rsid w:val="007D1D46"/>
    <w:rsid w:val="007D6B19"/>
    <w:rsid w:val="007E0B3D"/>
    <w:rsid w:val="007E5C31"/>
    <w:rsid w:val="00801684"/>
    <w:rsid w:val="00803FD1"/>
    <w:rsid w:val="00804AE1"/>
    <w:rsid w:val="0082592C"/>
    <w:rsid w:val="0083601E"/>
    <w:rsid w:val="00844D91"/>
    <w:rsid w:val="008452E8"/>
    <w:rsid w:val="00872F47"/>
    <w:rsid w:val="0088003A"/>
    <w:rsid w:val="0088601A"/>
    <w:rsid w:val="00891C54"/>
    <w:rsid w:val="00897306"/>
    <w:rsid w:val="008978D3"/>
    <w:rsid w:val="008A0730"/>
    <w:rsid w:val="008A5B14"/>
    <w:rsid w:val="008A7874"/>
    <w:rsid w:val="008B0D40"/>
    <w:rsid w:val="008C12BD"/>
    <w:rsid w:val="008C3BBA"/>
    <w:rsid w:val="008D7AD4"/>
    <w:rsid w:val="008E131C"/>
    <w:rsid w:val="008E4DD5"/>
    <w:rsid w:val="008E6B98"/>
    <w:rsid w:val="008F6F69"/>
    <w:rsid w:val="008F7A17"/>
    <w:rsid w:val="00905F78"/>
    <w:rsid w:val="009119A3"/>
    <w:rsid w:val="009224D7"/>
    <w:rsid w:val="00926DB0"/>
    <w:rsid w:val="0093707C"/>
    <w:rsid w:val="009408CB"/>
    <w:rsid w:val="0094723F"/>
    <w:rsid w:val="009515D1"/>
    <w:rsid w:val="00956466"/>
    <w:rsid w:val="00960270"/>
    <w:rsid w:val="0097066F"/>
    <w:rsid w:val="00972263"/>
    <w:rsid w:val="0099346B"/>
    <w:rsid w:val="00994629"/>
    <w:rsid w:val="009D17C3"/>
    <w:rsid w:val="009D762D"/>
    <w:rsid w:val="009E0B27"/>
    <w:rsid w:val="009E24B6"/>
    <w:rsid w:val="009E36B0"/>
    <w:rsid w:val="009E7A82"/>
    <w:rsid w:val="00A00F95"/>
    <w:rsid w:val="00A107E9"/>
    <w:rsid w:val="00A13D65"/>
    <w:rsid w:val="00A13DDE"/>
    <w:rsid w:val="00A16FC5"/>
    <w:rsid w:val="00A36A4E"/>
    <w:rsid w:val="00A427A6"/>
    <w:rsid w:val="00A44C95"/>
    <w:rsid w:val="00A5325A"/>
    <w:rsid w:val="00A6035E"/>
    <w:rsid w:val="00A65248"/>
    <w:rsid w:val="00A66B35"/>
    <w:rsid w:val="00A81EEA"/>
    <w:rsid w:val="00A87091"/>
    <w:rsid w:val="00A91422"/>
    <w:rsid w:val="00A92F32"/>
    <w:rsid w:val="00AB0669"/>
    <w:rsid w:val="00AB7DBA"/>
    <w:rsid w:val="00AC4D9A"/>
    <w:rsid w:val="00AC5E30"/>
    <w:rsid w:val="00AC660B"/>
    <w:rsid w:val="00AC70F9"/>
    <w:rsid w:val="00AD2F0B"/>
    <w:rsid w:val="00AD4CEB"/>
    <w:rsid w:val="00AE1834"/>
    <w:rsid w:val="00AF2827"/>
    <w:rsid w:val="00B01DC3"/>
    <w:rsid w:val="00B15084"/>
    <w:rsid w:val="00B2395C"/>
    <w:rsid w:val="00B408BE"/>
    <w:rsid w:val="00B501B7"/>
    <w:rsid w:val="00B51AD5"/>
    <w:rsid w:val="00BA4044"/>
    <w:rsid w:val="00BA464F"/>
    <w:rsid w:val="00BB0B38"/>
    <w:rsid w:val="00BC7215"/>
    <w:rsid w:val="00BD3F38"/>
    <w:rsid w:val="00BF102E"/>
    <w:rsid w:val="00BF288C"/>
    <w:rsid w:val="00BF54D6"/>
    <w:rsid w:val="00C01C42"/>
    <w:rsid w:val="00C13E92"/>
    <w:rsid w:val="00C346F1"/>
    <w:rsid w:val="00C36FC4"/>
    <w:rsid w:val="00C46B37"/>
    <w:rsid w:val="00C634EF"/>
    <w:rsid w:val="00C63594"/>
    <w:rsid w:val="00C63E0B"/>
    <w:rsid w:val="00C64625"/>
    <w:rsid w:val="00C701DE"/>
    <w:rsid w:val="00C7582C"/>
    <w:rsid w:val="00C76C40"/>
    <w:rsid w:val="00C82F5B"/>
    <w:rsid w:val="00C85D0F"/>
    <w:rsid w:val="00C90B1B"/>
    <w:rsid w:val="00CA2394"/>
    <w:rsid w:val="00CA53ED"/>
    <w:rsid w:val="00CA62FA"/>
    <w:rsid w:val="00CA70CB"/>
    <w:rsid w:val="00CB12EE"/>
    <w:rsid w:val="00CC5762"/>
    <w:rsid w:val="00CC6E1E"/>
    <w:rsid w:val="00CD01A6"/>
    <w:rsid w:val="00CD0CF5"/>
    <w:rsid w:val="00CE29F4"/>
    <w:rsid w:val="00CE5AEB"/>
    <w:rsid w:val="00CF2D24"/>
    <w:rsid w:val="00CF45C4"/>
    <w:rsid w:val="00CF78F5"/>
    <w:rsid w:val="00D077F2"/>
    <w:rsid w:val="00D11A34"/>
    <w:rsid w:val="00D329C8"/>
    <w:rsid w:val="00D342CE"/>
    <w:rsid w:val="00D374CC"/>
    <w:rsid w:val="00D45997"/>
    <w:rsid w:val="00D55DE4"/>
    <w:rsid w:val="00D6668F"/>
    <w:rsid w:val="00D83E80"/>
    <w:rsid w:val="00D96911"/>
    <w:rsid w:val="00DB2330"/>
    <w:rsid w:val="00DB5CC6"/>
    <w:rsid w:val="00DB7BC4"/>
    <w:rsid w:val="00DC061F"/>
    <w:rsid w:val="00DC507B"/>
    <w:rsid w:val="00DC629C"/>
    <w:rsid w:val="00DC63A9"/>
    <w:rsid w:val="00DC7AF1"/>
    <w:rsid w:val="00DD11C0"/>
    <w:rsid w:val="00DD64B7"/>
    <w:rsid w:val="00DF0DC8"/>
    <w:rsid w:val="00E05CC1"/>
    <w:rsid w:val="00E14108"/>
    <w:rsid w:val="00E17EDA"/>
    <w:rsid w:val="00E21182"/>
    <w:rsid w:val="00E2213D"/>
    <w:rsid w:val="00E2660A"/>
    <w:rsid w:val="00E352CD"/>
    <w:rsid w:val="00E413A9"/>
    <w:rsid w:val="00E64BA6"/>
    <w:rsid w:val="00E6537C"/>
    <w:rsid w:val="00E8424C"/>
    <w:rsid w:val="00E85748"/>
    <w:rsid w:val="00E92D38"/>
    <w:rsid w:val="00EA0B23"/>
    <w:rsid w:val="00EA74BF"/>
    <w:rsid w:val="00EA7E10"/>
    <w:rsid w:val="00EB4FBD"/>
    <w:rsid w:val="00EC7932"/>
    <w:rsid w:val="00EE0704"/>
    <w:rsid w:val="00EE1928"/>
    <w:rsid w:val="00EE3F96"/>
    <w:rsid w:val="00EF2B19"/>
    <w:rsid w:val="00F0068D"/>
    <w:rsid w:val="00F05E49"/>
    <w:rsid w:val="00F24FAF"/>
    <w:rsid w:val="00F262FB"/>
    <w:rsid w:val="00F267B4"/>
    <w:rsid w:val="00F31226"/>
    <w:rsid w:val="00F36557"/>
    <w:rsid w:val="00F4356E"/>
    <w:rsid w:val="00F51C97"/>
    <w:rsid w:val="00F5491E"/>
    <w:rsid w:val="00F60A98"/>
    <w:rsid w:val="00F64B87"/>
    <w:rsid w:val="00F84353"/>
    <w:rsid w:val="00F87059"/>
    <w:rsid w:val="00F909BF"/>
    <w:rsid w:val="00F97A4F"/>
    <w:rsid w:val="00FA0152"/>
    <w:rsid w:val="00FA60B5"/>
    <w:rsid w:val="00FA6AF5"/>
    <w:rsid w:val="00FB09D1"/>
    <w:rsid w:val="00FB3DF0"/>
    <w:rsid w:val="00FC1B11"/>
    <w:rsid w:val="00FD0D9A"/>
    <w:rsid w:val="00FD183B"/>
    <w:rsid w:val="00FF04B4"/>
    <w:rsid w:val="00FF4EF0"/>
    <w:rsid w:val="00FF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A08D0B"/>
  <w15:chartTrackingRefBased/>
  <w15:docId w15:val="{4145585B-7F02-4F9F-B17C-AF60CEEE2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o-RO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note text" w:uiPriority="99" w:qFormat="1"/>
    <w:lsdException w:name="header" w:semiHidden="1"/>
    <w:lsdException w:name="caption" w:semiHidden="1" w:unhideWhenUsed="1" w:qFormat="1"/>
    <w:lsdException w:name="footnote reference" w:uiPriority="99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C31"/>
    <w:pPr>
      <w:widowControl w:val="0"/>
    </w:pPr>
    <w:rPr>
      <w:snapToGrid w:val="0"/>
      <w:sz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widowControl/>
      <w:tabs>
        <w:tab w:val="left" w:pos="-1057"/>
        <w:tab w:val="left" w:pos="-720"/>
        <w:tab w:val="left" w:pos="0"/>
        <w:tab w:val="left" w:pos="720"/>
        <w:tab w:val="left" w:pos="2154"/>
        <w:tab w:val="left" w:pos="2880"/>
      </w:tabs>
      <w:ind w:left="2155" w:hanging="2155"/>
      <w:jc w:val="both"/>
      <w:outlineLvl w:val="0"/>
    </w:pPr>
    <w:rPr>
      <w:b/>
    </w:rPr>
  </w:style>
  <w:style w:type="paragraph" w:styleId="Heading2">
    <w:name w:val="heading 2"/>
    <w:basedOn w:val="Normal"/>
    <w:next w:val="Normal"/>
    <w:semiHidden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semiHidden/>
    <w:qFormat/>
    <w:pPr>
      <w:keepNext/>
      <w:numPr>
        <w:ilvl w:val="2"/>
        <w:numId w:val="17"/>
      </w:numPr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semiHidden/>
    <w:qFormat/>
    <w:pPr>
      <w:keepNext/>
      <w:numPr>
        <w:ilvl w:val="3"/>
        <w:numId w:val="18"/>
      </w:numPr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semiHidden/>
    <w:qFormat/>
    <w:pPr>
      <w:numPr>
        <w:ilvl w:val="4"/>
        <w:numId w:val="19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semiHidden/>
    <w:qFormat/>
    <w:pPr>
      <w:numPr>
        <w:ilvl w:val="5"/>
        <w:numId w:val="2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semiHidden/>
    <w:qFormat/>
    <w:pPr>
      <w:numPr>
        <w:ilvl w:val="6"/>
        <w:numId w:val="2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semiHidden/>
    <w:qFormat/>
    <w:pPr>
      <w:numPr>
        <w:ilvl w:val="7"/>
        <w:numId w:val="2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semiHidden/>
    <w:qFormat/>
    <w:pPr>
      <w:numPr>
        <w:ilvl w:val="8"/>
        <w:numId w:val="23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ttendancePV">
    <w:name w:val="AttendancePV"/>
    <w:basedOn w:val="Normal"/>
    <w:rsid w:val="00AD4CEB"/>
    <w:rPr>
      <w:sz w:val="16"/>
    </w:rPr>
  </w:style>
  <w:style w:type="paragraph" w:customStyle="1" w:styleId="PVxIndent">
    <w:name w:val="PVxIndent"/>
    <w:basedOn w:val="Normal"/>
    <w:rsid w:val="006B2AF7"/>
    <w:pPr>
      <w:ind w:left="567"/>
    </w:pPr>
  </w:style>
  <w:style w:type="paragraph" w:customStyle="1" w:styleId="PVxHeading">
    <w:name w:val="PVxHeading"/>
    <w:basedOn w:val="Normal"/>
    <w:next w:val="Normal"/>
    <w:rsid w:val="0007192F"/>
    <w:pPr>
      <w:keepNext/>
      <w:widowControl/>
      <w:numPr>
        <w:numId w:val="27"/>
      </w:numPr>
      <w:tabs>
        <w:tab w:val="clear" w:pos="720"/>
        <w:tab w:val="right" w:pos="9072"/>
      </w:tabs>
      <w:spacing w:before="240" w:after="240"/>
      <w:ind w:left="567" w:hanging="567"/>
    </w:pPr>
    <w:rPr>
      <w:b/>
    </w:rPr>
  </w:style>
  <w:style w:type="paragraph" w:customStyle="1" w:styleId="PVxSubheading12a">
    <w:name w:val="PVxSubheading12a"/>
    <w:basedOn w:val="Normal"/>
    <w:next w:val="Normal"/>
    <w:rsid w:val="006B2AF7"/>
    <w:pPr>
      <w:widowControl/>
      <w:spacing w:after="240"/>
      <w:ind w:left="567"/>
    </w:pPr>
    <w:rPr>
      <w:b/>
      <w:i/>
    </w:rPr>
  </w:style>
  <w:style w:type="paragraph" w:customStyle="1" w:styleId="PVxSubheadingTab12b">
    <w:name w:val="PVxSubheadingTab12b"/>
    <w:basedOn w:val="Normal"/>
    <w:rsid w:val="0048229C"/>
    <w:pPr>
      <w:tabs>
        <w:tab w:val="left" w:pos="2268"/>
      </w:tabs>
      <w:spacing w:before="240"/>
      <w:ind w:left="567"/>
    </w:pPr>
    <w:rPr>
      <w:b/>
      <w:i/>
    </w:rPr>
  </w:style>
  <w:style w:type="paragraph" w:customStyle="1" w:styleId="PVxSubheadingTab12b12a">
    <w:name w:val="PVxSubheadingTab12b12a"/>
    <w:basedOn w:val="Normal"/>
    <w:next w:val="Normal"/>
    <w:rsid w:val="0048229C"/>
    <w:pPr>
      <w:tabs>
        <w:tab w:val="left" w:pos="2268"/>
      </w:tabs>
      <w:spacing w:before="240" w:after="240"/>
      <w:ind w:left="567"/>
    </w:pPr>
    <w:rPr>
      <w:b/>
      <w:i/>
    </w:rPr>
  </w:style>
  <w:style w:type="character" w:customStyle="1" w:styleId="HideTWBExt">
    <w:name w:val="HideTWBExt"/>
    <w:rPr>
      <w:rFonts w:ascii="Arial" w:hAnsi="Arial"/>
      <w:noProof/>
      <w:vanish/>
      <w:color w:val="000080"/>
      <w:sz w:val="20"/>
    </w:rPr>
  </w:style>
  <w:style w:type="paragraph" w:customStyle="1" w:styleId="PVxIndentRightTab">
    <w:name w:val="PVxIndentRightTab"/>
    <w:basedOn w:val="Normal"/>
    <w:rsid w:val="00CD0CF5"/>
    <w:pPr>
      <w:tabs>
        <w:tab w:val="right" w:pos="9072"/>
      </w:tabs>
      <w:ind w:left="567"/>
    </w:pPr>
  </w:style>
  <w:style w:type="paragraph" w:customStyle="1" w:styleId="NormalHanging12b">
    <w:name w:val="NormalHanging12b"/>
    <w:basedOn w:val="Normal"/>
    <w:rsid w:val="004062E2"/>
    <w:pPr>
      <w:spacing w:before="240"/>
      <w:ind w:left="567" w:hanging="567"/>
    </w:pPr>
    <w:rPr>
      <w:snapToGrid/>
      <w:lang w:eastAsia="en-GB"/>
    </w:rPr>
  </w:style>
  <w:style w:type="paragraph" w:styleId="TOC1">
    <w:name w:val="toc 1"/>
    <w:basedOn w:val="Normal"/>
    <w:next w:val="Normal"/>
    <w:autoRedefine/>
    <w:uiPriority w:val="39"/>
    <w:rsid w:val="00A16FC5"/>
  </w:style>
  <w:style w:type="character" w:styleId="Hyperlink">
    <w:name w:val="Hyperlink"/>
    <w:uiPriority w:val="99"/>
    <w:semiHidden/>
    <w:rsid w:val="004A4538"/>
    <w:rPr>
      <w:color w:val="0563C1"/>
      <w:u w:val="single"/>
    </w:rPr>
  </w:style>
  <w:style w:type="paragraph" w:styleId="TOC2">
    <w:name w:val="toc 2"/>
    <w:basedOn w:val="Normal"/>
    <w:next w:val="Normal"/>
    <w:autoRedefine/>
    <w:uiPriority w:val="39"/>
    <w:rsid w:val="00A16FC5"/>
    <w:pPr>
      <w:ind w:left="426"/>
    </w:pPr>
  </w:style>
  <w:style w:type="paragraph" w:customStyle="1" w:styleId="RollCallTable">
    <w:name w:val="RollCallTable"/>
    <w:basedOn w:val="Normal"/>
    <w:rsid w:val="002659A2"/>
    <w:pPr>
      <w:spacing w:before="120" w:after="120"/>
    </w:pPr>
    <w:rPr>
      <w:sz w:val="16"/>
    </w:rPr>
  </w:style>
  <w:style w:type="paragraph" w:customStyle="1" w:styleId="RollCallSymbols12pt">
    <w:name w:val="RollCallSymbols12pt"/>
    <w:basedOn w:val="Normal"/>
    <w:rsid w:val="002659A2"/>
    <w:pPr>
      <w:spacing w:before="120" w:after="120"/>
      <w:jc w:val="center"/>
    </w:pPr>
    <w:rPr>
      <w:rFonts w:ascii="Arial" w:hAnsi="Arial"/>
      <w:b/>
      <w:bCs/>
    </w:rPr>
  </w:style>
  <w:style w:type="paragraph" w:customStyle="1" w:styleId="EPFooter2">
    <w:name w:val="EPFooter2"/>
    <w:basedOn w:val="Normal"/>
    <w:next w:val="Normal"/>
    <w:pPr>
      <w:widowControl/>
      <w:tabs>
        <w:tab w:val="center" w:pos="4535"/>
        <w:tab w:val="right" w:pos="9921"/>
      </w:tabs>
      <w:ind w:left="-850" w:right="-850"/>
    </w:pPr>
    <w:rPr>
      <w:rFonts w:ascii="Arial" w:hAnsi="Arial" w:cs="Arial"/>
      <w:b/>
      <w:snapToGrid/>
      <w:sz w:val="48"/>
    </w:rPr>
  </w:style>
  <w:style w:type="table" w:styleId="TableGrid">
    <w:name w:val="Table Grid"/>
    <w:basedOn w:val="TableNormal"/>
    <w:rsid w:val="00F6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PBody">
    <w:name w:val="EPBody"/>
    <w:basedOn w:val="Normal"/>
    <w:rsid w:val="00F64B87"/>
    <w:pPr>
      <w:jc w:val="center"/>
    </w:pPr>
    <w:rPr>
      <w:rFonts w:ascii="Arial" w:hAnsi="Arial" w:cs="Arial"/>
      <w:i/>
      <w:snapToGrid/>
      <w:sz w:val="22"/>
      <w:szCs w:val="22"/>
      <w:lang w:eastAsia="en-GB"/>
    </w:rPr>
  </w:style>
  <w:style w:type="paragraph" w:customStyle="1" w:styleId="RollCallSymbols14pt">
    <w:name w:val="RollCallSymbols14pt"/>
    <w:basedOn w:val="Normal"/>
    <w:rsid w:val="002659A2"/>
    <w:pPr>
      <w:spacing w:before="120" w:after="120"/>
      <w:jc w:val="center"/>
    </w:pPr>
    <w:rPr>
      <w:rFonts w:ascii="Arial" w:hAnsi="Arial"/>
      <w:b/>
      <w:bCs/>
      <w:sz w:val="28"/>
    </w:rPr>
  </w:style>
  <w:style w:type="paragraph" w:customStyle="1" w:styleId="NormalBold12b">
    <w:name w:val="NormalBold12b"/>
    <w:basedOn w:val="Normal"/>
    <w:pPr>
      <w:spacing w:before="240"/>
    </w:pPr>
    <w:rPr>
      <w:b/>
    </w:rPr>
  </w:style>
  <w:style w:type="paragraph" w:customStyle="1" w:styleId="PVxIndentTab">
    <w:name w:val="PVxIndentTab"/>
    <w:basedOn w:val="Normal"/>
    <w:rsid w:val="004062E2"/>
    <w:pPr>
      <w:tabs>
        <w:tab w:val="left" w:pos="2268"/>
      </w:tabs>
      <w:ind w:left="567"/>
    </w:pPr>
  </w:style>
  <w:style w:type="paragraph" w:customStyle="1" w:styleId="PVxIndentTab12b">
    <w:name w:val="PVxIndentTab12b"/>
    <w:basedOn w:val="Normal"/>
    <w:next w:val="Normal"/>
    <w:rsid w:val="00CD0CF5"/>
    <w:pPr>
      <w:tabs>
        <w:tab w:val="left" w:pos="2268"/>
      </w:tabs>
      <w:spacing w:before="240"/>
      <w:ind w:left="567"/>
    </w:pPr>
  </w:style>
  <w:style w:type="paragraph" w:customStyle="1" w:styleId="PVxIndent12a">
    <w:name w:val="PVxIndent12a"/>
    <w:basedOn w:val="Normal"/>
    <w:rsid w:val="006B2AF7"/>
    <w:pPr>
      <w:spacing w:after="240"/>
      <w:ind w:left="567"/>
    </w:pPr>
  </w:style>
  <w:style w:type="paragraph" w:customStyle="1" w:styleId="RollCallVotes">
    <w:name w:val="RollCallVotes"/>
    <w:basedOn w:val="Normal"/>
    <w:rsid w:val="002659A2"/>
    <w:pPr>
      <w:spacing w:before="120" w:after="120"/>
      <w:jc w:val="center"/>
    </w:pPr>
    <w:rPr>
      <w:b/>
      <w:bCs/>
      <w:sz w:val="16"/>
    </w:rPr>
  </w:style>
  <w:style w:type="paragraph" w:customStyle="1" w:styleId="RollCallHeading">
    <w:name w:val="RollCallHeading"/>
    <w:basedOn w:val="Normal"/>
    <w:qFormat/>
    <w:rsid w:val="003A0A68"/>
    <w:pPr>
      <w:spacing w:before="480" w:after="480"/>
      <w:jc w:val="center"/>
    </w:pPr>
    <w:rPr>
      <w:b/>
      <w:sz w:val="28"/>
    </w:rPr>
  </w:style>
  <w:style w:type="character" w:customStyle="1" w:styleId="HideTWBInt">
    <w:name w:val="HideTWBInt"/>
    <w:rPr>
      <w:rFonts w:ascii="Arial" w:hAnsi="Arial" w:cs="Arial"/>
      <w:vanish/>
      <w:color w:val="808080"/>
      <w:sz w:val="20"/>
    </w:rPr>
  </w:style>
  <w:style w:type="paragraph" w:customStyle="1" w:styleId="PVxIndent12b">
    <w:name w:val="PVxIndent12b"/>
    <w:basedOn w:val="Normal"/>
    <w:next w:val="Normal"/>
    <w:rsid w:val="006B2AF7"/>
    <w:pPr>
      <w:spacing w:before="240"/>
      <w:ind w:left="567"/>
    </w:pPr>
  </w:style>
  <w:style w:type="paragraph" w:customStyle="1" w:styleId="NormalBold">
    <w:name w:val="NormalBold"/>
    <w:basedOn w:val="Normal"/>
    <w:rPr>
      <w:b/>
    </w:rPr>
  </w:style>
  <w:style w:type="paragraph" w:customStyle="1" w:styleId="LineTop">
    <w:name w:val="LineTop"/>
    <w:basedOn w:val="Normal"/>
    <w:next w:val="Normal"/>
    <w:rsid w:val="00F64B87"/>
    <w:pPr>
      <w:pBdr>
        <w:top w:val="single" w:sz="4" w:space="1" w:color="auto"/>
      </w:pBdr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LineBottom">
    <w:name w:val="LineBottom"/>
    <w:basedOn w:val="Normal"/>
    <w:next w:val="Normal"/>
    <w:rsid w:val="001173AC"/>
    <w:pPr>
      <w:pBdr>
        <w:bottom w:val="single" w:sz="4" w:space="1" w:color="auto"/>
      </w:pBdr>
      <w:spacing w:after="240"/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RollCallTitle">
    <w:name w:val="RollCallTitle"/>
    <w:basedOn w:val="Normal"/>
    <w:qFormat/>
    <w:rsid w:val="00AD4CEB"/>
    <w:pPr>
      <w:spacing w:after="240"/>
    </w:pPr>
  </w:style>
  <w:style w:type="paragraph" w:customStyle="1" w:styleId="RollCallContents">
    <w:name w:val="RollCallContents"/>
    <w:basedOn w:val="Normal"/>
    <w:qFormat/>
    <w:rsid w:val="00DC63A9"/>
    <w:pPr>
      <w:spacing w:before="480" w:after="480"/>
      <w:jc w:val="center"/>
    </w:pPr>
    <w:rPr>
      <w:b/>
    </w:rPr>
  </w:style>
  <w:style w:type="paragraph" w:customStyle="1" w:styleId="RollCallSubtitle">
    <w:name w:val="RollCallSubtitle"/>
    <w:basedOn w:val="RollCallTitle"/>
    <w:qFormat/>
    <w:rsid w:val="008A7874"/>
  </w:style>
  <w:style w:type="paragraph" w:customStyle="1" w:styleId="RollCallTabs">
    <w:name w:val="RollCallTabs"/>
    <w:basedOn w:val="Normal"/>
    <w:qFormat/>
    <w:rsid w:val="000A769E"/>
    <w:pPr>
      <w:tabs>
        <w:tab w:val="center" w:pos="284"/>
        <w:tab w:val="left" w:pos="426"/>
      </w:tabs>
    </w:pPr>
  </w:style>
  <w:style w:type="paragraph" w:customStyle="1" w:styleId="EPName">
    <w:name w:val="EPName"/>
    <w:basedOn w:val="Normal"/>
    <w:rsid w:val="00DF0DC8"/>
    <w:pPr>
      <w:spacing w:before="80" w:after="80"/>
    </w:pPr>
    <w:rPr>
      <w:rFonts w:ascii="Arial Narrow" w:hAnsi="Arial Narrow" w:cs="Arial"/>
      <w:b/>
      <w:snapToGrid/>
      <w:sz w:val="32"/>
      <w:szCs w:val="22"/>
      <w:lang w:eastAsia="en-GB"/>
    </w:rPr>
  </w:style>
  <w:style w:type="paragraph" w:customStyle="1" w:styleId="EPTerm">
    <w:name w:val="EPTerm"/>
    <w:basedOn w:val="Normal"/>
    <w:next w:val="Normal"/>
    <w:rsid w:val="00DF0DC8"/>
    <w:pPr>
      <w:spacing w:after="80"/>
    </w:pPr>
    <w:rPr>
      <w:rFonts w:ascii="Arial" w:hAnsi="Arial" w:cs="Arial"/>
      <w:snapToGrid/>
      <w:sz w:val="20"/>
      <w:szCs w:val="22"/>
      <w:lang w:eastAsia="en-GB"/>
    </w:rPr>
  </w:style>
  <w:style w:type="paragraph" w:customStyle="1" w:styleId="EPLogo">
    <w:name w:val="EPLogo"/>
    <w:basedOn w:val="Normal"/>
    <w:qFormat/>
    <w:rsid w:val="00DF0DC8"/>
    <w:pPr>
      <w:jc w:val="right"/>
    </w:pPr>
    <w:rPr>
      <w:snapToGrid/>
      <w:lang w:eastAsia="en-GB"/>
    </w:rPr>
  </w:style>
  <w:style w:type="paragraph" w:customStyle="1" w:styleId="AttendancePVTable">
    <w:name w:val="AttendancePVTable"/>
    <w:basedOn w:val="Normal"/>
    <w:rsid w:val="00AD4CEB"/>
    <w:pPr>
      <w:spacing w:before="120" w:after="120"/>
    </w:pPr>
    <w:rPr>
      <w:sz w:val="16"/>
    </w:rPr>
  </w:style>
  <w:style w:type="paragraph" w:customStyle="1" w:styleId="AttendancePVFootnote">
    <w:name w:val="AttendancePVFootnote"/>
    <w:basedOn w:val="Normal"/>
    <w:rsid w:val="00AD4CEB"/>
    <w:pPr>
      <w:tabs>
        <w:tab w:val="left" w:pos="170"/>
        <w:tab w:val="left" w:pos="510"/>
      </w:tabs>
      <w:ind w:left="680" w:hanging="680"/>
    </w:pPr>
    <w:rPr>
      <w:sz w:val="16"/>
    </w:rPr>
  </w:style>
  <w:style w:type="paragraph" w:customStyle="1" w:styleId="AttendancePVTitle">
    <w:name w:val="AttendancePVTitle"/>
    <w:basedOn w:val="Normal"/>
    <w:rsid w:val="00A66B35"/>
    <w:pPr>
      <w:spacing w:after="480"/>
      <w:jc w:val="center"/>
    </w:pPr>
    <w:rPr>
      <w:b/>
      <w:sz w:val="16"/>
    </w:rPr>
  </w:style>
  <w:style w:type="paragraph" w:customStyle="1" w:styleId="Normal12a">
    <w:name w:val="Normal12a"/>
    <w:basedOn w:val="Normal"/>
    <w:rsid w:val="00AD4CEB"/>
    <w:pPr>
      <w:spacing w:after="240"/>
    </w:pPr>
    <w:rPr>
      <w:snapToGrid/>
      <w:lang w:eastAsia="en-GB"/>
    </w:rPr>
  </w:style>
  <w:style w:type="paragraph" w:customStyle="1" w:styleId="NormalBoldCenter">
    <w:name w:val="NormalBoldCenter"/>
    <w:basedOn w:val="Normal"/>
    <w:rsid w:val="00AD4CEB"/>
    <w:pPr>
      <w:jc w:val="center"/>
    </w:pPr>
    <w:rPr>
      <w:b/>
      <w:lang w:eastAsia="en-GB"/>
    </w:rPr>
  </w:style>
  <w:style w:type="paragraph" w:customStyle="1" w:styleId="HeadingReferenceOJPV">
    <w:name w:val="HeadingReferenceOJPV"/>
    <w:basedOn w:val="Normal"/>
    <w:rsid w:val="001173AC"/>
    <w:pPr>
      <w:spacing w:before="840" w:after="720"/>
      <w:jc w:val="right"/>
    </w:pPr>
    <w:rPr>
      <w:rFonts w:ascii="Arial" w:hAnsi="Arial"/>
      <w:b/>
      <w:lang w:eastAsia="en-GB"/>
    </w:rPr>
  </w:style>
  <w:style w:type="paragraph" w:customStyle="1" w:styleId="EPFooter">
    <w:name w:val="EPFooter"/>
    <w:basedOn w:val="Normal"/>
    <w:rsid w:val="005A4857"/>
    <w:pPr>
      <w:tabs>
        <w:tab w:val="center" w:pos="4535"/>
        <w:tab w:val="right" w:pos="9071"/>
      </w:tabs>
      <w:spacing w:before="240" w:after="240"/>
    </w:pPr>
    <w:rPr>
      <w:color w:val="010000"/>
      <w:sz w:val="22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0637F3"/>
    <w:pPr>
      <w:keepLines/>
      <w:spacing w:before="240" w:after="24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semiHidden/>
    <w:rsid w:val="001E4E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rsid w:val="001E4EBD"/>
    <w:rPr>
      <w:snapToGrid w:val="0"/>
      <w:sz w:val="24"/>
      <w:lang w:eastAsia="en-US"/>
    </w:rPr>
  </w:style>
  <w:style w:type="paragraph" w:customStyle="1" w:styleId="MeetingIntro">
    <w:name w:val="MeetingIntro"/>
    <w:basedOn w:val="Normal"/>
    <w:rsid w:val="001173AC"/>
    <w:pPr>
      <w:spacing w:before="600" w:after="600"/>
    </w:pPr>
    <w:rPr>
      <w:lang w:eastAsia="en-GB"/>
    </w:rPr>
  </w:style>
  <w:style w:type="paragraph" w:customStyle="1" w:styleId="MeetingClosing">
    <w:name w:val="MeetingClosing"/>
    <w:basedOn w:val="Normal"/>
    <w:rsid w:val="001173AC"/>
    <w:pPr>
      <w:spacing w:before="600" w:after="240"/>
    </w:pPr>
  </w:style>
  <w:style w:type="paragraph" w:customStyle="1" w:styleId="HeadingDocType24a">
    <w:name w:val="HeadingDocType24a"/>
    <w:basedOn w:val="Normal"/>
    <w:rsid w:val="001173AC"/>
    <w:pPr>
      <w:spacing w:after="480"/>
      <w:jc w:val="center"/>
    </w:pPr>
    <w:rPr>
      <w:rFonts w:ascii="Arial" w:hAnsi="Arial"/>
      <w:b/>
      <w:snapToGrid/>
      <w:sz w:val="48"/>
      <w:lang w:eastAsia="en-GB"/>
    </w:rPr>
  </w:style>
  <w:style w:type="paragraph" w:customStyle="1" w:styleId="HeadingCenter12a">
    <w:name w:val="HeadingCenter12a"/>
    <w:basedOn w:val="Normal"/>
    <w:rsid w:val="001173AC"/>
    <w:pPr>
      <w:spacing w:after="240"/>
      <w:jc w:val="center"/>
    </w:pPr>
    <w:rPr>
      <w:b/>
      <w:snapToGrid/>
      <w:lang w:eastAsia="en-GB"/>
    </w:rPr>
  </w:style>
  <w:style w:type="paragraph" w:customStyle="1" w:styleId="AnnexRightBold">
    <w:name w:val="AnnexRightBold"/>
    <w:basedOn w:val="Normal"/>
    <w:rsid w:val="0067649D"/>
    <w:pPr>
      <w:spacing w:after="480"/>
      <w:jc w:val="right"/>
    </w:pPr>
    <w:rPr>
      <w:b/>
      <w:snapToGrid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D55DE4"/>
    <w:rPr>
      <w:b/>
      <w:snapToGrid w:val="0"/>
      <w:sz w:val="24"/>
      <w:lang w:eastAsia="en-US"/>
    </w:rPr>
  </w:style>
  <w:style w:type="character" w:customStyle="1" w:styleId="ListParagraphChar">
    <w:name w:val="List Paragraph Char"/>
    <w:aliases w:val="1st level - Bullet List Paragraph Char,3 Txt tabla Char,Bullet list Char,Dot pt Char,Fiche List Paragraph Char,Lettre d'introduction Char,List Paragraph1 Char,No Spacing1 Char,Normal bullet 2 Char,Numbered List Char,Task Body Char"/>
    <w:basedOn w:val="DefaultParagraphFont"/>
    <w:link w:val="ListParagraph"/>
    <w:uiPriority w:val="34"/>
    <w:qFormat/>
    <w:locked/>
    <w:rsid w:val="00D55DE4"/>
    <w:rPr>
      <w:sz w:val="24"/>
      <w:szCs w:val="24"/>
      <w:lang w:val="ro-RO" w:eastAsia="en-US"/>
    </w:rPr>
  </w:style>
  <w:style w:type="paragraph" w:styleId="ListParagraph">
    <w:name w:val="List Paragraph"/>
    <w:aliases w:val="1st level - Bullet List Paragraph,3 Txt tabla,Bullet list,Dot pt,Fiche List Paragraph,Lettre d'introduction,List Paragraph1,No Spacing1,Normal bullet 2,Numbered List,Paragrafo elenco,Task Body,Viñetas (Inicio Parrafo),Zerrenda-paragrafoa"/>
    <w:basedOn w:val="Normal"/>
    <w:link w:val="ListParagraphChar"/>
    <w:uiPriority w:val="34"/>
    <w:qFormat/>
    <w:rsid w:val="00D55DE4"/>
    <w:pPr>
      <w:widowControl/>
      <w:ind w:left="720"/>
      <w:contextualSpacing/>
    </w:pPr>
    <w:rPr>
      <w:snapToGrid/>
      <w:szCs w:val="24"/>
    </w:rPr>
  </w:style>
  <w:style w:type="paragraph" w:customStyle="1" w:styleId="Text">
    <w:name w:val="Text"/>
    <w:rsid w:val="00D55DE4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styleId="FootnoteReference">
    <w:name w:val="footnote reference"/>
    <w:aliases w:val="(Footnote Reference),-E Fußnotenzeichen,EN Footnote Reference,Exposant 3 Point,Footnote,Footnote Reference Number,Footnote Reference/,Footnote Refernece,Footnote reference number,Footnote symbol,SUPERS,Times 10 Point,note TESI,number"/>
    <w:basedOn w:val="DefaultParagraphFont"/>
    <w:uiPriority w:val="99"/>
    <w:unhideWhenUsed/>
    <w:qFormat/>
    <w:rsid w:val="00D55DE4"/>
    <w:rPr>
      <w:vertAlign w:val="superscript"/>
    </w:rPr>
  </w:style>
  <w:style w:type="paragraph" w:styleId="Footer">
    <w:name w:val="footer"/>
    <w:basedOn w:val="Normal"/>
    <w:link w:val="FooterChar"/>
    <w:rsid w:val="00505C6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05C61"/>
    <w:rPr>
      <w:snapToGrid w:val="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file:///M:\docs_autres_institutions\commission_europeenne\com\2025\0373" TargetMode="External"/><Relationship Id="rId18" Type="http://schemas.openxmlformats.org/officeDocument/2006/relationships/hyperlink" Target="file:///M:\docs_autres_institutions\commission_europeenne\com\2025\0366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file:///M:\docs_autres_institutions\commission_europeenne\com\2025\0362" TargetMode="External"/><Relationship Id="rId17" Type="http://schemas.openxmlformats.org/officeDocument/2006/relationships/hyperlink" Target="https://epworkspace.in.ep.europa.eu/spaces/CULTSharePoint/Coordinators/Coordinators&#180;%20notes/COM(2025)%20300%20final" TargetMode="External"/><Relationship Id="rId2" Type="http://schemas.openxmlformats.org/officeDocument/2006/relationships/numbering" Target="numbering.xml"/><Relationship Id="rId16" Type="http://schemas.openxmlformats.org/officeDocument/2006/relationships/hyperlink" Target="file:///M:\docs_autres_institutions\commission_europeenne\com\2025\0900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file:///M:\docs_autres_institutions\commission_europeenne\com\2025\0364" TargetMode="External"/><Relationship Id="rId10" Type="http://schemas.openxmlformats.org/officeDocument/2006/relationships/footer" Target="footer2.xml"/><Relationship Id="rId19" Type="http://schemas.openxmlformats.org/officeDocument/2006/relationships/hyperlink" Target="file:///M:\docs_autres_institutions\commission_europeenne\swd\2025\0176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file:///M:\docs_autres_institutions\commission_europeenne\com\2025\0340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outzen\AppData\Local\Temp\PVx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D5811-1562-42F0-8668-689FD8A58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PVx.dotx</Template>
  <TotalTime>1</TotalTime>
  <Pages>15</Pages>
  <Words>2538</Words>
  <Characters>17971</Characters>
  <Application>Microsoft Office Word</Application>
  <DocSecurity>0</DocSecurity>
  <Lines>619</Lines>
  <Paragraphs>225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PVx</vt:lpstr>
    </vt:vector>
  </TitlesOfParts>
  <Company/>
  <LinksUpToDate>false</LinksUpToDate>
  <CharactersWithSpaces>20284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PVx</dc:title>
  <dc:creator>OUTZEN Laura Rudolph</dc:creator>
  <cp:lastModifiedBy>MACKEVIČ Vladislav</cp:lastModifiedBy>
  <cp:revision>2</cp:revision>
  <cp:lastPrinted>2009-06-18T13:43:00Z</cp:lastPrinted>
  <dcterms:created xsi:type="dcterms:W3CDTF">2025-09-15T09:38:00Z</dcterms:created>
  <dcterms:modified xsi:type="dcterms:W3CDTF">2025-09-15T09:38:00Z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&lt;Extension&gt;">
    <vt:lpwstr>RO</vt:lpwstr>
  </property>
  <property fmtid="{D5CDD505-2E9C-101B-9397-08002B2CF9AE}" pid="3" name="&lt;FdR&gt;">
    <vt:lpwstr>1326881</vt:lpwstr>
  </property>
  <property fmtid="{D5CDD505-2E9C-101B-9397-08002B2CF9AE}" pid="4" name="&lt;Model&gt;">
    <vt:lpwstr>PVx</vt:lpwstr>
  </property>
  <property fmtid="{D5CDD505-2E9C-101B-9397-08002B2CF9AE}" pid="5" name="&lt;ModelCod&gt;">
    <vt:lpwstr>\\eiciBRUpr1\pdocep$\DocEP\DOCS\General\PV\PVx.dotx(31/01/2025 10:33:02)</vt:lpwstr>
  </property>
  <property fmtid="{D5CDD505-2E9C-101B-9397-08002B2CF9AE}" pid="6" name="&lt;ModelTra&gt;">
    <vt:lpwstr>\\eiciBRUpr1\pdocep$\DocEP\TRANSFIL\EN\PVx.EN(16/01/2025 11:29:03)</vt:lpwstr>
  </property>
  <property fmtid="{D5CDD505-2E9C-101B-9397-08002B2CF9AE}" pid="7" name="&lt;Type&gt;">
    <vt:lpwstr>PV</vt:lpwstr>
  </property>
  <property fmtid="{D5CDD505-2E9C-101B-9397-08002B2CF9AE}" pid="8" name="Created with">
    <vt:lpwstr>10.1.2 Build [20250715]</vt:lpwstr>
  </property>
  <property fmtid="{D5CDD505-2E9C-101B-9397-08002B2CF9AE}" pid="9" name="FooterPath">
    <vt:lpwstr>PV\1326881RO.docx</vt:lpwstr>
  </property>
  <property fmtid="{D5CDD505-2E9C-101B-9397-08002B2CF9AE}" pid="10" name="LastEdited with">
    <vt:lpwstr>10.1.2 Build [20250715]</vt:lpwstr>
  </property>
  <property fmtid="{D5CDD505-2E9C-101B-9397-08002B2CF9AE}" pid="11" name="PE number">
    <vt:lpwstr>776.852</vt:lpwstr>
  </property>
  <property fmtid="{D5CDD505-2E9C-101B-9397-08002B2CF9AE}" pid="12" name="SDLStudio">
    <vt:lpwstr/>
  </property>
  <property fmtid="{D5CDD505-2E9C-101B-9397-08002B2CF9AE}" pid="13" name="SendToEpades">
    <vt:lpwstr>OK - 2025/09/04 16:19</vt:lpwstr>
  </property>
  <property fmtid="{D5CDD505-2E9C-101B-9397-08002B2CF9AE}" pid="14" name="Bookout">
    <vt:lpwstr>OK - 2025/09/15 11:35</vt:lpwstr>
  </property>
</Properties>
</file>